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28" w:rsidRDefault="00F40528" w:rsidP="00F40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QUYNSON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40528" w:rsidRDefault="00F40528" w:rsidP="00F40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Wainfleet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F40528" w:rsidRDefault="00F40528" w:rsidP="00F40528">
      <w:pPr>
        <w:rPr>
          <w:rFonts w:ascii="Times New Roman" w:hAnsi="Times New Roman" w:cs="Times New Roman"/>
        </w:rPr>
      </w:pPr>
    </w:p>
    <w:p w:rsidR="00F40528" w:rsidRDefault="00F40528" w:rsidP="00F40528">
      <w:pPr>
        <w:rPr>
          <w:rFonts w:ascii="Times New Roman" w:hAnsi="Times New Roman" w:cs="Times New Roman"/>
        </w:rPr>
      </w:pPr>
    </w:p>
    <w:p w:rsidR="00F40528" w:rsidRDefault="00F40528" w:rsidP="00F40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Brereton(q.v.) brought a plaint of debt against him.</w:t>
      </w:r>
    </w:p>
    <w:p w:rsidR="00F40528" w:rsidRDefault="00F40528" w:rsidP="00F4052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40528" w:rsidRDefault="00F40528" w:rsidP="00F40528">
      <w:pPr>
        <w:rPr>
          <w:rFonts w:ascii="Times New Roman" w:hAnsi="Times New Roman" w:cs="Times New Roman"/>
        </w:rPr>
      </w:pPr>
    </w:p>
    <w:p w:rsidR="00F40528" w:rsidRDefault="00F40528" w:rsidP="00F40528">
      <w:pPr>
        <w:rPr>
          <w:rFonts w:ascii="Times New Roman" w:hAnsi="Times New Roman" w:cs="Times New Roman"/>
        </w:rPr>
      </w:pPr>
    </w:p>
    <w:p w:rsidR="00F40528" w:rsidRDefault="00F40528" w:rsidP="00F405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2017</w:t>
      </w:r>
    </w:p>
    <w:p w:rsidR="006B2F86" w:rsidRPr="00E71FC3" w:rsidRDefault="00F405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528" w:rsidRDefault="00F40528" w:rsidP="00E71FC3">
      <w:r>
        <w:separator/>
      </w:r>
    </w:p>
  </w:endnote>
  <w:endnote w:type="continuationSeparator" w:id="0">
    <w:p w:rsidR="00F40528" w:rsidRDefault="00F405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528" w:rsidRDefault="00F40528" w:rsidP="00E71FC3">
      <w:r>
        <w:separator/>
      </w:r>
    </w:p>
  </w:footnote>
  <w:footnote w:type="continuationSeparator" w:id="0">
    <w:p w:rsidR="00F40528" w:rsidRDefault="00F405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52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D707A-5905-449B-8C50-6F274EF3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05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2017-04-14T15:48:00Z</dcterms:created>
  <dcterms:modified xsi:type="dcterms:W3CDTF">2017-04-14T15:49:00Z</dcterms:modified>
</cp:coreProperties>
</file>