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5DED5" w14:textId="77777777" w:rsidR="00565094" w:rsidRDefault="00565094" w:rsidP="00565094">
      <w:pPr>
        <w:pStyle w:val="NoSpacing"/>
      </w:pPr>
      <w:r>
        <w:rPr>
          <w:u w:val="single"/>
        </w:rPr>
        <w:t>Roger de QUYNCY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65829480" w14:textId="77777777" w:rsidR="00565094" w:rsidRDefault="00565094" w:rsidP="00565094">
      <w:pPr>
        <w:pStyle w:val="NoSpacing"/>
      </w:pPr>
    </w:p>
    <w:p w14:paraId="5D87EDE8" w14:textId="77777777" w:rsidR="00565094" w:rsidRDefault="00565094" w:rsidP="00565094">
      <w:pPr>
        <w:pStyle w:val="NoSpacing"/>
      </w:pPr>
    </w:p>
    <w:p w14:paraId="42BEBD57" w14:textId="77777777" w:rsidR="00565094" w:rsidRDefault="00565094" w:rsidP="00565094">
      <w:pPr>
        <w:pStyle w:val="NoSpacing"/>
      </w:pPr>
      <w:r>
        <w:t>13 Sep.1425</w:t>
      </w:r>
      <w:r>
        <w:tab/>
        <w:t xml:space="preserve">He is mentioned as having held a knight’s fee in Trumpington, </w:t>
      </w:r>
    </w:p>
    <w:p w14:paraId="2A728733" w14:textId="77777777" w:rsidR="00565094" w:rsidRDefault="00565094" w:rsidP="00565094">
      <w:pPr>
        <w:pStyle w:val="NoSpacing"/>
      </w:pPr>
      <w:r>
        <w:tab/>
      </w:r>
      <w:r>
        <w:tab/>
        <w:t>Cambridgeshire.</w:t>
      </w:r>
    </w:p>
    <w:p w14:paraId="06B98C24" w14:textId="77777777" w:rsidR="00565094" w:rsidRDefault="00565094" w:rsidP="0056509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22-472)</w:t>
      </w:r>
    </w:p>
    <w:p w14:paraId="1742080A" w14:textId="77777777" w:rsidR="00565094" w:rsidRDefault="00565094" w:rsidP="00565094">
      <w:pPr>
        <w:pStyle w:val="NoSpacing"/>
      </w:pPr>
    </w:p>
    <w:p w14:paraId="5B3B1BA2" w14:textId="77777777" w:rsidR="00565094" w:rsidRDefault="00565094" w:rsidP="00565094">
      <w:pPr>
        <w:pStyle w:val="NoSpacing"/>
      </w:pPr>
    </w:p>
    <w:p w14:paraId="059FF1F1" w14:textId="77777777" w:rsidR="00565094" w:rsidRPr="002660F9" w:rsidRDefault="00565094" w:rsidP="00565094">
      <w:pPr>
        <w:pStyle w:val="NoSpacing"/>
      </w:pPr>
      <w:r>
        <w:t>20 February 2018</w:t>
      </w:r>
    </w:p>
    <w:p w14:paraId="7A505D43" w14:textId="40403534" w:rsidR="006B2F86" w:rsidRPr="00565094" w:rsidRDefault="00565094" w:rsidP="00E71FC3">
      <w:pPr>
        <w:pStyle w:val="NoSpacing"/>
      </w:pPr>
      <w:bookmarkStart w:id="0" w:name="_GoBack"/>
      <w:bookmarkEnd w:id="0"/>
    </w:p>
    <w:sectPr w:rsidR="006B2F86" w:rsidRPr="005650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4767D" w14:textId="77777777" w:rsidR="00565094" w:rsidRDefault="00565094" w:rsidP="00E71FC3">
      <w:pPr>
        <w:spacing w:after="0" w:line="240" w:lineRule="auto"/>
      </w:pPr>
      <w:r>
        <w:separator/>
      </w:r>
    </w:p>
  </w:endnote>
  <w:endnote w:type="continuationSeparator" w:id="0">
    <w:p w14:paraId="49A7AF67" w14:textId="77777777" w:rsidR="00565094" w:rsidRDefault="005650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4BC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6D304" w14:textId="77777777" w:rsidR="00565094" w:rsidRDefault="00565094" w:rsidP="00E71FC3">
      <w:pPr>
        <w:spacing w:after="0" w:line="240" w:lineRule="auto"/>
      </w:pPr>
      <w:r>
        <w:separator/>
      </w:r>
    </w:p>
  </w:footnote>
  <w:footnote w:type="continuationSeparator" w:id="0">
    <w:p w14:paraId="01B65EDB" w14:textId="77777777" w:rsidR="00565094" w:rsidRDefault="005650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094"/>
    <w:rsid w:val="001A7C09"/>
    <w:rsid w:val="0056509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3155A"/>
  <w15:chartTrackingRefBased/>
  <w15:docId w15:val="{E4183E14-49E6-49D2-B4BE-47EBE5DE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2018-02-20T20:20:00Z</dcterms:created>
  <dcterms:modified xsi:type="dcterms:W3CDTF">2018-02-20T20:21:00Z</dcterms:modified>
</cp:coreProperties>
</file>