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AC4EC5" w14:textId="77777777" w:rsidR="003C27A5" w:rsidRDefault="003C27A5" w:rsidP="003C27A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QUYKKE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3B569650" w14:textId="77777777" w:rsidR="003C27A5" w:rsidRDefault="003C27A5" w:rsidP="003C27A5">
      <w:pPr>
        <w:pStyle w:val="NoSpacing"/>
        <w:jc w:val="both"/>
        <w:rPr>
          <w:rFonts w:cs="Times New Roman"/>
          <w:szCs w:val="24"/>
        </w:rPr>
      </w:pPr>
    </w:p>
    <w:p w14:paraId="03D13E21" w14:textId="77777777" w:rsidR="003C27A5" w:rsidRDefault="003C27A5" w:rsidP="003C27A5">
      <w:pPr>
        <w:pStyle w:val="NoSpacing"/>
        <w:jc w:val="both"/>
        <w:rPr>
          <w:rFonts w:cs="Times New Roman"/>
          <w:szCs w:val="24"/>
        </w:rPr>
      </w:pPr>
    </w:p>
    <w:p w14:paraId="0D491AE9" w14:textId="77777777" w:rsidR="003C27A5" w:rsidRDefault="003C27A5" w:rsidP="003C27A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He made a plaint of debt against William Elyot of </w:t>
      </w:r>
      <w:proofErr w:type="spellStart"/>
      <w:r>
        <w:rPr>
          <w:rFonts w:cs="Times New Roman"/>
          <w:szCs w:val="24"/>
        </w:rPr>
        <w:t>Peniton</w:t>
      </w:r>
      <w:proofErr w:type="spellEnd"/>
      <w:r>
        <w:rPr>
          <w:rFonts w:cs="Times New Roman"/>
          <w:szCs w:val="24"/>
        </w:rPr>
        <w:t>(q.v.).</w:t>
      </w:r>
    </w:p>
    <w:p w14:paraId="489A027C" w14:textId="77777777" w:rsidR="003C27A5" w:rsidRDefault="003C27A5" w:rsidP="003C27A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575E1E78" w14:textId="77777777" w:rsidR="003C27A5" w:rsidRDefault="003C27A5" w:rsidP="003C27A5">
      <w:pPr>
        <w:pStyle w:val="NoSpacing"/>
        <w:jc w:val="both"/>
        <w:rPr>
          <w:rFonts w:cs="Times New Roman"/>
          <w:szCs w:val="24"/>
        </w:rPr>
      </w:pPr>
    </w:p>
    <w:p w14:paraId="50C3D01D" w14:textId="77777777" w:rsidR="003C27A5" w:rsidRDefault="003C27A5" w:rsidP="003C27A5">
      <w:pPr>
        <w:pStyle w:val="NoSpacing"/>
        <w:jc w:val="both"/>
        <w:rPr>
          <w:rFonts w:cs="Times New Roman"/>
          <w:szCs w:val="24"/>
        </w:rPr>
      </w:pPr>
    </w:p>
    <w:p w14:paraId="0313BF4E" w14:textId="77777777" w:rsidR="003C27A5" w:rsidRDefault="003C27A5" w:rsidP="003C27A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23 May 2023</w:t>
      </w:r>
    </w:p>
    <w:p w14:paraId="2990765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EC50F9" w14:textId="77777777" w:rsidR="003C27A5" w:rsidRDefault="003C27A5" w:rsidP="009139A6">
      <w:r>
        <w:separator/>
      </w:r>
    </w:p>
  </w:endnote>
  <w:endnote w:type="continuationSeparator" w:id="0">
    <w:p w14:paraId="66D821EC" w14:textId="77777777" w:rsidR="003C27A5" w:rsidRDefault="003C27A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9C437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C61D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8634A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17F292" w14:textId="77777777" w:rsidR="003C27A5" w:rsidRDefault="003C27A5" w:rsidP="009139A6">
      <w:r>
        <w:separator/>
      </w:r>
    </w:p>
  </w:footnote>
  <w:footnote w:type="continuationSeparator" w:id="0">
    <w:p w14:paraId="3EB78D43" w14:textId="77777777" w:rsidR="003C27A5" w:rsidRDefault="003C27A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8C355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EE6A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634F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7A5"/>
    <w:rsid w:val="000666E0"/>
    <w:rsid w:val="002510B7"/>
    <w:rsid w:val="003C27A5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331CAD"/>
  <w15:chartTrackingRefBased/>
  <w15:docId w15:val="{624284B1-D88F-4622-990D-A74D14A75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C27A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2023-09-05T19:43:00Z</dcterms:created>
  <dcterms:modified xsi:type="dcterms:W3CDTF">2023-09-05T19:43:00Z</dcterms:modified>
</cp:coreProperties>
</file>