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B38AC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QUYKERELL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3FE9F1E1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? of Kent.</w:t>
      </w:r>
    </w:p>
    <w:p w14:paraId="0CF124F3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1A233A73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5485FBC8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14:paraId="331915BA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46353E4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51962B11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08FF11D5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William Bruyne of Rochester, Kent(q.v.).   (ibid.) </w:t>
      </w:r>
    </w:p>
    <w:p w14:paraId="3C5BC603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27C82C52" w14:textId="77777777" w:rsidR="00B15285" w:rsidRDefault="00B15285" w:rsidP="00B15285">
      <w:pPr>
        <w:rPr>
          <w:rFonts w:ascii="Times New Roman" w:hAnsi="Times New Roman" w:cs="Times New Roman"/>
        </w:rPr>
      </w:pPr>
    </w:p>
    <w:p w14:paraId="4559075A" w14:textId="77777777" w:rsidR="00B15285" w:rsidRDefault="00B15285" w:rsidP="00B15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November 2018</w:t>
      </w:r>
    </w:p>
    <w:p w14:paraId="07C10D4D" w14:textId="77777777" w:rsidR="006B2F86" w:rsidRPr="00E71FC3" w:rsidRDefault="00B152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89AB7" w14:textId="77777777" w:rsidR="00B15285" w:rsidRDefault="00B15285" w:rsidP="00E71FC3">
      <w:r>
        <w:separator/>
      </w:r>
    </w:p>
  </w:endnote>
  <w:endnote w:type="continuationSeparator" w:id="0">
    <w:p w14:paraId="1D3A42D6" w14:textId="77777777" w:rsidR="00B15285" w:rsidRDefault="00B152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F1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7F33B" w14:textId="77777777" w:rsidR="00B15285" w:rsidRDefault="00B15285" w:rsidP="00E71FC3">
      <w:r>
        <w:separator/>
      </w:r>
    </w:p>
  </w:footnote>
  <w:footnote w:type="continuationSeparator" w:id="0">
    <w:p w14:paraId="43212ADE" w14:textId="77777777" w:rsidR="00B15285" w:rsidRDefault="00B152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85"/>
    <w:rsid w:val="001A7C09"/>
    <w:rsid w:val="00577BD5"/>
    <w:rsid w:val="00656CBA"/>
    <w:rsid w:val="006A1F77"/>
    <w:rsid w:val="00733BE7"/>
    <w:rsid w:val="00AB52E8"/>
    <w:rsid w:val="00B1528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9B08"/>
  <w15:chartTrackingRefBased/>
  <w15:docId w15:val="{092CBE85-1AA7-487A-90B6-E3BE9319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2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2018-11-30T10:50:00Z</dcterms:created>
  <dcterms:modified xsi:type="dcterms:W3CDTF">2018-11-30T10:51:00Z</dcterms:modified>
</cp:coreProperties>
</file>