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729AF" w14:textId="77777777" w:rsidR="0036645F" w:rsidRDefault="0036645F" w:rsidP="003664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QUYKE</w:t>
      </w:r>
      <w:r>
        <w:rPr>
          <w:rFonts w:cs="Times New Roman"/>
          <w:szCs w:val="24"/>
        </w:rPr>
        <w:t xml:space="preserve">      (fl.1457)</w:t>
      </w:r>
    </w:p>
    <w:p w14:paraId="2526FAF6" w14:textId="77777777" w:rsidR="0036645F" w:rsidRDefault="0036645F" w:rsidP="0036645F">
      <w:pPr>
        <w:pStyle w:val="NoSpacing"/>
        <w:rPr>
          <w:rFonts w:cs="Times New Roman"/>
          <w:szCs w:val="24"/>
        </w:rPr>
      </w:pPr>
    </w:p>
    <w:p w14:paraId="637687C8" w14:textId="77777777" w:rsidR="0036645F" w:rsidRDefault="0036645F" w:rsidP="0036645F">
      <w:pPr>
        <w:pStyle w:val="NoSpacing"/>
        <w:rPr>
          <w:rFonts w:cs="Times New Roman"/>
          <w:szCs w:val="24"/>
        </w:rPr>
      </w:pPr>
    </w:p>
    <w:p w14:paraId="5543EA62" w14:textId="77777777" w:rsidR="0036645F" w:rsidRDefault="0036645F" w:rsidP="003664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29838C91" w14:textId="77777777" w:rsidR="0036645F" w:rsidRDefault="0036645F" w:rsidP="0036645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36B45DC9" w14:textId="77777777" w:rsidR="0036645F" w:rsidRDefault="0036645F" w:rsidP="0036645F">
      <w:pPr>
        <w:pStyle w:val="NoSpacing"/>
        <w:rPr>
          <w:rFonts w:cs="Times New Roman"/>
          <w:szCs w:val="24"/>
        </w:rPr>
      </w:pPr>
    </w:p>
    <w:p w14:paraId="407EA9F5" w14:textId="77777777" w:rsidR="0036645F" w:rsidRDefault="0036645F" w:rsidP="0036645F">
      <w:pPr>
        <w:pStyle w:val="NoSpacing"/>
        <w:rPr>
          <w:rFonts w:cs="Times New Roman"/>
          <w:szCs w:val="24"/>
        </w:rPr>
      </w:pPr>
    </w:p>
    <w:p w14:paraId="564AEFD9" w14:textId="77777777" w:rsidR="0036645F" w:rsidRDefault="0036645F" w:rsidP="003664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October 2024</w:t>
      </w:r>
    </w:p>
    <w:p w14:paraId="16C5C5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B3A6" w14:textId="77777777" w:rsidR="0036645F" w:rsidRDefault="0036645F" w:rsidP="009139A6">
      <w:r>
        <w:separator/>
      </w:r>
    </w:p>
  </w:endnote>
  <w:endnote w:type="continuationSeparator" w:id="0">
    <w:p w14:paraId="4B86633D" w14:textId="77777777" w:rsidR="0036645F" w:rsidRDefault="003664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43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8C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A8D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7D8EC" w14:textId="77777777" w:rsidR="0036645F" w:rsidRDefault="0036645F" w:rsidP="009139A6">
      <w:r>
        <w:separator/>
      </w:r>
    </w:p>
  </w:footnote>
  <w:footnote w:type="continuationSeparator" w:id="0">
    <w:p w14:paraId="03B7C94E" w14:textId="77777777" w:rsidR="0036645F" w:rsidRDefault="003664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48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493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3DB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5F"/>
    <w:rsid w:val="000666E0"/>
    <w:rsid w:val="000A2E7A"/>
    <w:rsid w:val="001307AC"/>
    <w:rsid w:val="00190DFA"/>
    <w:rsid w:val="002510B7"/>
    <w:rsid w:val="00270799"/>
    <w:rsid w:val="002737D5"/>
    <w:rsid w:val="00357E4A"/>
    <w:rsid w:val="0036645F"/>
    <w:rsid w:val="00482660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C31DC"/>
  <w15:chartTrackingRefBased/>
  <w15:docId w15:val="{DE4CAB2C-ECF1-4596-AC87-93F7E74D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2025-07-09T18:08:00Z</dcterms:created>
  <dcterms:modified xsi:type="dcterms:W3CDTF">2025-07-09T18:09:00Z</dcterms:modified>
</cp:coreProperties>
</file>