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C07" w:rsidRDefault="00C54C07" w:rsidP="00C54C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QUYK</w:t>
      </w:r>
      <w:r>
        <w:rPr>
          <w:rFonts w:ascii="Times New Roman" w:hAnsi="Times New Roman" w:cs="Times New Roman"/>
          <w:sz w:val="24"/>
          <w:szCs w:val="24"/>
        </w:rPr>
        <w:t xml:space="preserve">       (fl.1422)</w:t>
      </w:r>
    </w:p>
    <w:p w:rsidR="00C54C07" w:rsidRDefault="00C54C07" w:rsidP="00C54C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C54C07" w:rsidRDefault="00C54C07" w:rsidP="00C54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07" w:rsidRDefault="00C54C07" w:rsidP="00C54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07" w:rsidRDefault="00C54C07" w:rsidP="00C54C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May1422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Freemen” p.43)</w:t>
      </w:r>
    </w:p>
    <w:p w:rsidR="00C54C07" w:rsidRDefault="00C54C07" w:rsidP="00C54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07" w:rsidRDefault="00C54C07" w:rsidP="00C54C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C07" w:rsidRDefault="00C54C07" w:rsidP="00C54C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C07" w:rsidRDefault="00C54C07" w:rsidP="00564E3C">
      <w:pPr>
        <w:spacing w:after="0" w:line="240" w:lineRule="auto"/>
      </w:pPr>
      <w:r>
        <w:separator/>
      </w:r>
    </w:p>
  </w:endnote>
  <w:endnote w:type="continuationSeparator" w:id="0">
    <w:p w:rsidR="00C54C07" w:rsidRDefault="00C54C0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4C07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C07" w:rsidRDefault="00C54C07" w:rsidP="00564E3C">
      <w:pPr>
        <w:spacing w:after="0" w:line="240" w:lineRule="auto"/>
      </w:pPr>
      <w:r>
        <w:separator/>
      </w:r>
    </w:p>
  </w:footnote>
  <w:footnote w:type="continuationSeparator" w:id="0">
    <w:p w:rsidR="00C54C07" w:rsidRDefault="00C54C0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07"/>
    <w:rsid w:val="00372DC6"/>
    <w:rsid w:val="00564E3C"/>
    <w:rsid w:val="0064591D"/>
    <w:rsid w:val="00C54C0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DB8CFF-13D2-4782-99D2-D8370A60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2015-11-11T22:13:00Z</dcterms:created>
  <dcterms:modified xsi:type="dcterms:W3CDTF">2015-11-11T22:14:00Z</dcterms:modified>
</cp:coreProperties>
</file>