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721DB" w14:textId="77777777" w:rsidR="00220EA9" w:rsidRDefault="00220EA9" w:rsidP="00220EA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QUYK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d.ca.1475)</w:t>
      </w:r>
    </w:p>
    <w:p w14:paraId="225A7AD8" w14:textId="77777777" w:rsidR="00220EA9" w:rsidRDefault="00220EA9" w:rsidP="00220EA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Sutton.</w:t>
      </w:r>
    </w:p>
    <w:p w14:paraId="0427715C" w14:textId="77777777" w:rsidR="00220EA9" w:rsidRDefault="00220EA9" w:rsidP="00220EA9">
      <w:pPr>
        <w:pStyle w:val="NoSpacing"/>
        <w:rPr>
          <w:rFonts w:cs="Times New Roman"/>
          <w:szCs w:val="24"/>
        </w:rPr>
      </w:pPr>
    </w:p>
    <w:p w14:paraId="7834956F" w14:textId="77777777" w:rsidR="00220EA9" w:rsidRDefault="00220EA9" w:rsidP="00220EA9">
      <w:pPr>
        <w:pStyle w:val="NoSpacing"/>
        <w:rPr>
          <w:rFonts w:cs="Times New Roman"/>
          <w:szCs w:val="24"/>
        </w:rPr>
      </w:pPr>
    </w:p>
    <w:p w14:paraId="1455BA50" w14:textId="77777777" w:rsidR="00220EA9" w:rsidRDefault="00220EA9" w:rsidP="00220EA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May1475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Essex.</w:t>
      </w:r>
    </w:p>
    <w:p w14:paraId="37D9539F" w14:textId="77777777" w:rsidR="00220EA9" w:rsidRDefault="00220EA9" w:rsidP="00220EA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1471-85 p.98)</w:t>
      </w:r>
    </w:p>
    <w:p w14:paraId="2769DC52" w14:textId="77777777" w:rsidR="00220EA9" w:rsidRDefault="00220EA9" w:rsidP="00220EA9">
      <w:pPr>
        <w:pStyle w:val="NoSpacing"/>
        <w:rPr>
          <w:rFonts w:cs="Times New Roman"/>
          <w:szCs w:val="24"/>
        </w:rPr>
      </w:pPr>
    </w:p>
    <w:p w14:paraId="2335FC4C" w14:textId="77777777" w:rsidR="00220EA9" w:rsidRDefault="00220EA9" w:rsidP="00220EA9">
      <w:pPr>
        <w:pStyle w:val="NoSpacing"/>
        <w:rPr>
          <w:rFonts w:cs="Times New Roman"/>
          <w:szCs w:val="24"/>
        </w:rPr>
      </w:pPr>
    </w:p>
    <w:p w14:paraId="691CC686" w14:textId="77777777" w:rsidR="00220EA9" w:rsidRDefault="00220EA9" w:rsidP="00220EA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November 2023</w:t>
      </w:r>
    </w:p>
    <w:p w14:paraId="7DA13F8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3B94B" w14:textId="77777777" w:rsidR="00220EA9" w:rsidRDefault="00220EA9" w:rsidP="009139A6">
      <w:r>
        <w:separator/>
      </w:r>
    </w:p>
  </w:endnote>
  <w:endnote w:type="continuationSeparator" w:id="0">
    <w:p w14:paraId="1CD86391" w14:textId="77777777" w:rsidR="00220EA9" w:rsidRDefault="00220EA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25A1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BC17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8856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F188D" w14:textId="77777777" w:rsidR="00220EA9" w:rsidRDefault="00220EA9" w:rsidP="009139A6">
      <w:r>
        <w:separator/>
      </w:r>
    </w:p>
  </w:footnote>
  <w:footnote w:type="continuationSeparator" w:id="0">
    <w:p w14:paraId="38243F85" w14:textId="77777777" w:rsidR="00220EA9" w:rsidRDefault="00220EA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4665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1DFB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B737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EA9"/>
    <w:rsid w:val="000666E0"/>
    <w:rsid w:val="00220EA9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88444"/>
  <w15:chartTrackingRefBased/>
  <w15:docId w15:val="{F803925D-BCD1-4C51-B679-5949E03B3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2023-11-22T19:06:00Z</dcterms:created>
  <dcterms:modified xsi:type="dcterms:W3CDTF">2023-11-22T19:07:00Z</dcterms:modified>
</cp:coreProperties>
</file>