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58E05" w14:textId="77777777" w:rsidR="0044295C" w:rsidRDefault="0044295C" w:rsidP="0044295C">
      <w:pPr>
        <w:pStyle w:val="NoSpacing"/>
      </w:pPr>
      <w:r>
        <w:rPr>
          <w:rStyle w:val="Hyperlink"/>
        </w:rPr>
        <w:t xml:space="preserve">Robert QUYDHAMPTON  </w:t>
      </w:r>
      <w:proofErr w:type="gramStart"/>
      <w:r>
        <w:rPr>
          <w:rStyle w:val="Hyperlink"/>
        </w:rPr>
        <w:t xml:space="preserve">   </w:t>
      </w:r>
      <w:r>
        <w:t>(</w:t>
      </w:r>
      <w:proofErr w:type="gramEnd"/>
      <w:r>
        <w:t>fl.1470)</w:t>
      </w:r>
    </w:p>
    <w:p w14:paraId="27B650ED" w14:textId="77777777" w:rsidR="0044295C" w:rsidRDefault="0044295C" w:rsidP="0044295C">
      <w:pPr>
        <w:pStyle w:val="NoSpacing"/>
      </w:pPr>
    </w:p>
    <w:p w14:paraId="184B585C" w14:textId="77777777" w:rsidR="0044295C" w:rsidRDefault="0044295C" w:rsidP="0044295C">
      <w:pPr>
        <w:pStyle w:val="NoSpacing"/>
      </w:pPr>
    </w:p>
    <w:p w14:paraId="1D89871C" w14:textId="77777777" w:rsidR="0044295C" w:rsidRDefault="0044295C" w:rsidP="0044295C">
      <w:pPr>
        <w:pStyle w:val="NoSpacing"/>
      </w:pPr>
      <w:r>
        <w:t>21 Dec.1470</w:t>
      </w:r>
      <w:r>
        <w:tab/>
        <w:t xml:space="preserve">John </w:t>
      </w:r>
      <w:proofErr w:type="spellStart"/>
      <w:r>
        <w:t>Mordy</w:t>
      </w:r>
      <w:proofErr w:type="spellEnd"/>
      <w:r>
        <w:t xml:space="preserve"> of Reading(q.v.) granted a tenement in Reading High Street</w:t>
      </w:r>
    </w:p>
    <w:p w14:paraId="4010EDCD" w14:textId="77777777" w:rsidR="0044295C" w:rsidRDefault="0044295C" w:rsidP="0044295C">
      <w:pPr>
        <w:pStyle w:val="NoSpacing"/>
      </w:pPr>
      <w:r>
        <w:tab/>
      </w:r>
      <w:r>
        <w:tab/>
        <w:t xml:space="preserve">to him, William </w:t>
      </w:r>
      <w:proofErr w:type="spellStart"/>
      <w:r>
        <w:t>Pernecot</w:t>
      </w:r>
      <w:proofErr w:type="spellEnd"/>
      <w:r>
        <w:t>(q.v.) and Ralph Whyte(q.v.).</w:t>
      </w:r>
    </w:p>
    <w:p w14:paraId="647FA6E4" w14:textId="77777777" w:rsidR="0044295C" w:rsidRDefault="0044295C" w:rsidP="0044295C">
      <w:pPr>
        <w:pStyle w:val="NoSpacing"/>
      </w:pPr>
      <w:r>
        <w:tab/>
      </w:r>
      <w:r>
        <w:tab/>
        <w:t>(P.R.O. ref. R/AT1/157)</w:t>
      </w:r>
    </w:p>
    <w:p w14:paraId="1032555E" w14:textId="77777777" w:rsidR="0044295C" w:rsidRDefault="0044295C" w:rsidP="0044295C">
      <w:pPr>
        <w:pStyle w:val="NoSpacing"/>
      </w:pPr>
    </w:p>
    <w:p w14:paraId="7601B722" w14:textId="77777777" w:rsidR="0044295C" w:rsidRDefault="0044295C" w:rsidP="0044295C">
      <w:pPr>
        <w:pStyle w:val="NoSpacing"/>
      </w:pPr>
    </w:p>
    <w:p w14:paraId="3ADB9833" w14:textId="77777777" w:rsidR="0044295C" w:rsidRDefault="0044295C" w:rsidP="0044295C">
      <w:pPr>
        <w:pStyle w:val="NoSpacing"/>
      </w:pPr>
      <w:r>
        <w:t>30 May 2019</w:t>
      </w:r>
    </w:p>
    <w:p w14:paraId="601E7B5E" w14:textId="77777777" w:rsidR="006B2F86" w:rsidRPr="00E71FC3" w:rsidRDefault="004429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8818A" w14:textId="77777777" w:rsidR="0044295C" w:rsidRDefault="0044295C" w:rsidP="00E71FC3">
      <w:pPr>
        <w:spacing w:after="0" w:line="240" w:lineRule="auto"/>
      </w:pPr>
      <w:r>
        <w:separator/>
      </w:r>
    </w:p>
  </w:endnote>
  <w:endnote w:type="continuationSeparator" w:id="0">
    <w:p w14:paraId="006B8167" w14:textId="77777777" w:rsidR="0044295C" w:rsidRDefault="004429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466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FAFB3" w14:textId="77777777" w:rsidR="0044295C" w:rsidRDefault="0044295C" w:rsidP="00E71FC3">
      <w:pPr>
        <w:spacing w:after="0" w:line="240" w:lineRule="auto"/>
      </w:pPr>
      <w:r>
        <w:separator/>
      </w:r>
    </w:p>
  </w:footnote>
  <w:footnote w:type="continuationSeparator" w:id="0">
    <w:p w14:paraId="20F26823" w14:textId="77777777" w:rsidR="0044295C" w:rsidRDefault="004429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5C"/>
    <w:rsid w:val="001A7C09"/>
    <w:rsid w:val="004429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01A9D"/>
  <w15:chartTrackingRefBased/>
  <w15:docId w15:val="{DE6D5C54-56AA-4F8E-B1DE-58FE0626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4295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2019-06-22T18:33:00Z</dcterms:created>
  <dcterms:modified xsi:type="dcterms:W3CDTF">2019-06-22T18:33:00Z</dcterms:modified>
</cp:coreProperties>
</file>