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FBBE0" w14:textId="5E48FD05" w:rsidR="00752C17" w:rsidRDefault="00752C17" w:rsidP="00752C17">
      <w:pPr>
        <w:pStyle w:val="NoSpacing"/>
        <w:tabs>
          <w:tab w:val="left" w:pos="720"/>
        </w:tabs>
      </w:pPr>
      <w:r>
        <w:rPr>
          <w:u w:val="single"/>
        </w:rPr>
        <w:t>Robert QUYDAMPTON</w:t>
      </w:r>
      <w:r w:rsidR="000F23A6">
        <w:rPr>
          <w:u w:val="single"/>
        </w:rPr>
        <w:t xml:space="preserve"> (QUYDHAMPTON)</w:t>
      </w:r>
      <w:r>
        <w:t xml:space="preserve">      (fl.1483)</w:t>
      </w:r>
    </w:p>
    <w:p w14:paraId="22E74131" w14:textId="3A7FEEBC" w:rsidR="00752C17" w:rsidRDefault="00752C17" w:rsidP="00752C17">
      <w:pPr>
        <w:pStyle w:val="NoSpacing"/>
        <w:tabs>
          <w:tab w:val="left" w:pos="720"/>
        </w:tabs>
      </w:pPr>
      <w:r>
        <w:t xml:space="preserve">of Reading, Berkshire. </w:t>
      </w:r>
      <w:r w:rsidR="00322BC7">
        <w:t>Cutler.</w:t>
      </w:r>
    </w:p>
    <w:p w14:paraId="1CBCACDA" w14:textId="77777777" w:rsidR="00752C17" w:rsidRDefault="00752C17" w:rsidP="00752C17">
      <w:pPr>
        <w:pStyle w:val="NoSpacing"/>
        <w:tabs>
          <w:tab w:val="left" w:pos="720"/>
        </w:tabs>
      </w:pPr>
    </w:p>
    <w:p w14:paraId="0D3FD594" w14:textId="77777777" w:rsidR="00752C17" w:rsidRDefault="00752C17" w:rsidP="00752C17">
      <w:pPr>
        <w:pStyle w:val="NoSpacing"/>
        <w:tabs>
          <w:tab w:val="left" w:pos="720"/>
        </w:tabs>
      </w:pPr>
    </w:p>
    <w:p w14:paraId="64F152F3" w14:textId="77777777" w:rsidR="00647072" w:rsidRDefault="00647072" w:rsidP="00752C17">
      <w:pPr>
        <w:pStyle w:val="NoSpacing"/>
        <w:tabs>
          <w:tab w:val="left" w:pos="720"/>
        </w:tabs>
      </w:pPr>
      <w:r>
        <w:t>in Nov.1471</w:t>
      </w:r>
      <w:r>
        <w:tab/>
        <w:t>He was Mayor of Reading.   (C.P.R. 1567-77 p.317)</w:t>
      </w:r>
    </w:p>
    <w:p w14:paraId="1908195C" w14:textId="77777777" w:rsidR="00752C17" w:rsidRDefault="00752C17" w:rsidP="00752C17">
      <w:pPr>
        <w:pStyle w:val="NoSpacing"/>
        <w:tabs>
          <w:tab w:val="left" w:pos="720"/>
        </w:tabs>
      </w:pPr>
      <w:r>
        <w:tab/>
        <w:t>1483</w:t>
      </w:r>
      <w:r>
        <w:tab/>
        <w:t>John Bate of London, ironmonger(q.v.), brought a plaint of debt against him</w:t>
      </w:r>
    </w:p>
    <w:p w14:paraId="66C1932B" w14:textId="77777777" w:rsidR="00752C17" w:rsidRDefault="00752C17" w:rsidP="00752C17">
      <w:pPr>
        <w:pStyle w:val="NoSpacing"/>
        <w:tabs>
          <w:tab w:val="left" w:pos="720"/>
        </w:tabs>
      </w:pPr>
      <w:r>
        <w:tab/>
      </w:r>
      <w:r>
        <w:tab/>
        <w:t>and John Pakenam, junior, of Cannock, Staffordshire(q.v.).</w:t>
      </w:r>
    </w:p>
    <w:p w14:paraId="2B37D408" w14:textId="285EC393" w:rsidR="00752C17" w:rsidRDefault="00752C17" w:rsidP="00752C17">
      <w:pPr>
        <w:pStyle w:val="NoSpacing"/>
      </w:pPr>
      <w:r>
        <w:tab/>
      </w:r>
      <w:r>
        <w:tab/>
        <w:t>(</w:t>
      </w:r>
      <w:hyperlink r:id="rId6" w:history="1">
        <w:r w:rsidRPr="003B6657">
          <w:rPr>
            <w:rStyle w:val="Hyperlink"/>
          </w:rPr>
          <w:t>http://aalt.law.uh.edu/Indices/CP40Indices/CP40no883Pl.htm</w:t>
        </w:r>
      </w:hyperlink>
      <w:r>
        <w:t>)</w:t>
      </w:r>
    </w:p>
    <w:p w14:paraId="463E99F5" w14:textId="77777777" w:rsidR="000F23A6" w:rsidRDefault="000F23A6" w:rsidP="000F23A6">
      <w:pPr>
        <w:pStyle w:val="NoSpacing"/>
      </w:pPr>
      <w:r>
        <w:tab/>
        <w:t>1489</w:t>
      </w:r>
      <w:r>
        <w:tab/>
        <w:t>John Gylys of London, ironmonger(q.v.), brought a plaint of debt against him</w:t>
      </w:r>
    </w:p>
    <w:p w14:paraId="6AA5337A" w14:textId="77777777" w:rsidR="000F23A6" w:rsidRDefault="000F23A6" w:rsidP="000F23A6">
      <w:pPr>
        <w:pStyle w:val="NoSpacing"/>
      </w:pPr>
      <w:r>
        <w:tab/>
      </w:r>
      <w:r>
        <w:tab/>
        <w:t xml:space="preserve">and 4 others.       ( </w:t>
      </w:r>
      <w:hyperlink r:id="rId7" w:history="1">
        <w:r w:rsidRPr="00DF45FF">
          <w:rPr>
            <w:rStyle w:val="Hyperlink"/>
          </w:rPr>
          <w:t>https://waalt.uh.edu/index.php/CP40no907Index</w:t>
        </w:r>
      </w:hyperlink>
      <w:r>
        <w:t xml:space="preserve"> )</w:t>
      </w:r>
    </w:p>
    <w:p w14:paraId="5681A25C" w14:textId="77777777" w:rsidR="000F23A6" w:rsidRDefault="000F23A6" w:rsidP="00752C17">
      <w:pPr>
        <w:pStyle w:val="NoSpacing"/>
      </w:pPr>
    </w:p>
    <w:p w14:paraId="17CDF09B" w14:textId="77777777" w:rsidR="00752C17" w:rsidRDefault="00752C17" w:rsidP="00752C17">
      <w:pPr>
        <w:pStyle w:val="NoSpacing"/>
      </w:pPr>
    </w:p>
    <w:p w14:paraId="5294188A" w14:textId="77777777" w:rsidR="00752C17" w:rsidRDefault="00752C17" w:rsidP="00752C17">
      <w:pPr>
        <w:pStyle w:val="NoSpacing"/>
      </w:pPr>
    </w:p>
    <w:p w14:paraId="167E42BF" w14:textId="77777777" w:rsidR="00752C17" w:rsidRDefault="00752C17" w:rsidP="00752C17">
      <w:pPr>
        <w:pStyle w:val="NoSpacing"/>
        <w:tabs>
          <w:tab w:val="left" w:pos="720"/>
        </w:tabs>
      </w:pPr>
      <w:r>
        <w:t>5 February 2017</w:t>
      </w:r>
    </w:p>
    <w:p w14:paraId="04D36059" w14:textId="77777777" w:rsidR="00647072" w:rsidRDefault="00647072" w:rsidP="00752C17">
      <w:pPr>
        <w:pStyle w:val="NoSpacing"/>
        <w:tabs>
          <w:tab w:val="left" w:pos="720"/>
        </w:tabs>
      </w:pPr>
      <w:r>
        <w:t>23 May 2018</w:t>
      </w:r>
    </w:p>
    <w:p w14:paraId="3C23EA55" w14:textId="77777777" w:rsidR="006B2F86" w:rsidRPr="00E71FC3" w:rsidRDefault="000F23A6" w:rsidP="00E71FC3">
      <w:pPr>
        <w:pStyle w:val="NoSpacing"/>
      </w:pPr>
    </w:p>
    <w:sectPr w:rsidR="006B2F86" w:rsidRPr="00E71FC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CD41FC" w14:textId="77777777" w:rsidR="00752C17" w:rsidRDefault="00752C17" w:rsidP="00E71FC3">
      <w:pPr>
        <w:spacing w:after="0" w:line="240" w:lineRule="auto"/>
      </w:pPr>
      <w:r>
        <w:separator/>
      </w:r>
    </w:p>
  </w:endnote>
  <w:endnote w:type="continuationSeparator" w:id="0">
    <w:p w14:paraId="79F6F6D8" w14:textId="77777777" w:rsidR="00752C17" w:rsidRDefault="00752C1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1FE3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</w:t>
    </w:r>
    <w:proofErr w:type="gramStart"/>
    <w:r w:rsidR="00E71FC3">
      <w:t>S.Rogers</w:t>
    </w:r>
    <w:proofErr w:type="gram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E19AF7" w14:textId="77777777" w:rsidR="00752C17" w:rsidRDefault="00752C17" w:rsidP="00E71FC3">
      <w:pPr>
        <w:spacing w:after="0" w:line="240" w:lineRule="auto"/>
      </w:pPr>
      <w:r>
        <w:separator/>
      </w:r>
    </w:p>
  </w:footnote>
  <w:footnote w:type="continuationSeparator" w:id="0">
    <w:p w14:paraId="123DB611" w14:textId="77777777" w:rsidR="00752C17" w:rsidRDefault="00752C1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C17"/>
    <w:rsid w:val="000F23A6"/>
    <w:rsid w:val="001A7C09"/>
    <w:rsid w:val="00322BC7"/>
    <w:rsid w:val="00577BD5"/>
    <w:rsid w:val="00647072"/>
    <w:rsid w:val="00656CBA"/>
    <w:rsid w:val="006A1F77"/>
    <w:rsid w:val="00733BE7"/>
    <w:rsid w:val="00752C1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D3C774"/>
  <w15:chartTrackingRefBased/>
  <w15:docId w15:val="{A0BAF550-29A2-4211-98C0-829D5C55A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752C1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waalt.uh.edu/index.php/CP40no907Inde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4</cp:revision>
  <dcterms:created xsi:type="dcterms:W3CDTF">2017-02-08T20:02:00Z</dcterms:created>
  <dcterms:modified xsi:type="dcterms:W3CDTF">2022-09-29T09:50:00Z</dcterms:modified>
</cp:coreProperties>
</file>