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D9924" w14:textId="77777777" w:rsidR="00001BE2" w:rsidRDefault="00001BE2" w:rsidP="00001B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QUYNTER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2938C708" w14:textId="77777777" w:rsidR="00001BE2" w:rsidRDefault="00001BE2" w:rsidP="00001B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0238464B" w14:textId="77777777" w:rsidR="00001BE2" w:rsidRDefault="00001BE2" w:rsidP="00001BE2">
      <w:pPr>
        <w:pStyle w:val="NoSpacing"/>
        <w:rPr>
          <w:rFonts w:cs="Times New Roman"/>
          <w:szCs w:val="24"/>
        </w:rPr>
      </w:pPr>
    </w:p>
    <w:p w14:paraId="43ED4A31" w14:textId="77777777" w:rsidR="00001BE2" w:rsidRDefault="00001BE2" w:rsidP="00001BE2">
      <w:pPr>
        <w:pStyle w:val="NoSpacing"/>
        <w:rPr>
          <w:rFonts w:cs="Times New Roman"/>
          <w:szCs w:val="24"/>
        </w:rPr>
      </w:pPr>
    </w:p>
    <w:p w14:paraId="01441452" w14:textId="77777777" w:rsidR="00001BE2" w:rsidRDefault="00001BE2" w:rsidP="00001B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was ordained to his first tonsure by James, Bishop of </w:t>
      </w:r>
      <w:proofErr w:type="spellStart"/>
      <w:r>
        <w:rPr>
          <w:rFonts w:cs="Times New Roman"/>
          <w:szCs w:val="24"/>
        </w:rPr>
        <w:t>Achonry</w:t>
      </w:r>
      <w:proofErr w:type="spellEnd"/>
      <w:r>
        <w:rPr>
          <w:rFonts w:cs="Times New Roman"/>
          <w:szCs w:val="24"/>
        </w:rPr>
        <w:t>.</w:t>
      </w:r>
    </w:p>
    <w:p w14:paraId="2BCC4217" w14:textId="77777777" w:rsidR="00001BE2" w:rsidRDefault="00001BE2" w:rsidP="00001B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56103DF4" w14:textId="77777777" w:rsidR="00001BE2" w:rsidRDefault="00001BE2" w:rsidP="00001BE2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p.196)</w:t>
      </w:r>
    </w:p>
    <w:p w14:paraId="48259790" w14:textId="77777777" w:rsidR="00001BE2" w:rsidRDefault="00001BE2" w:rsidP="00001BE2">
      <w:pPr>
        <w:pStyle w:val="NoSpacing"/>
        <w:rPr>
          <w:rFonts w:cs="Times New Roman"/>
          <w:szCs w:val="24"/>
        </w:rPr>
      </w:pPr>
    </w:p>
    <w:p w14:paraId="65345045" w14:textId="77777777" w:rsidR="00001BE2" w:rsidRDefault="00001BE2" w:rsidP="00001BE2">
      <w:pPr>
        <w:pStyle w:val="NoSpacing"/>
        <w:rPr>
          <w:rFonts w:cs="Times New Roman"/>
          <w:szCs w:val="24"/>
        </w:rPr>
      </w:pPr>
    </w:p>
    <w:p w14:paraId="22F8428E" w14:textId="77777777" w:rsidR="00001BE2" w:rsidRDefault="00001BE2" w:rsidP="00001B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October 2023</w:t>
      </w:r>
    </w:p>
    <w:p w14:paraId="70DE711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F55FF" w14:textId="77777777" w:rsidR="00001BE2" w:rsidRDefault="00001BE2" w:rsidP="009139A6">
      <w:r>
        <w:separator/>
      </w:r>
    </w:p>
  </w:endnote>
  <w:endnote w:type="continuationSeparator" w:id="0">
    <w:p w14:paraId="6A239D83" w14:textId="77777777" w:rsidR="00001BE2" w:rsidRDefault="00001B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9B9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5AC6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F87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512FD" w14:textId="77777777" w:rsidR="00001BE2" w:rsidRDefault="00001BE2" w:rsidP="009139A6">
      <w:r>
        <w:separator/>
      </w:r>
    </w:p>
  </w:footnote>
  <w:footnote w:type="continuationSeparator" w:id="0">
    <w:p w14:paraId="711BAB52" w14:textId="77777777" w:rsidR="00001BE2" w:rsidRDefault="00001B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B77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631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89B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E2"/>
    <w:rsid w:val="00001BE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49DA8"/>
  <w15:chartTrackingRefBased/>
  <w15:docId w15:val="{DFE07335-C3C6-43C4-81DE-04E943A5A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2023-10-19T19:39:00Z</dcterms:created>
  <dcterms:modified xsi:type="dcterms:W3CDTF">2023-10-19T19:39:00Z</dcterms:modified>
</cp:coreProperties>
</file>