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95417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QUIXLAY, senior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729BC075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Ripon. Gentleman.</w:t>
      </w:r>
    </w:p>
    <w:p w14:paraId="5C333AFE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</w:p>
    <w:p w14:paraId="346B1118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</w:p>
    <w:p w14:paraId="0A7B9200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 xml:space="preserve">Sir William </w:t>
      </w:r>
      <w:proofErr w:type="spellStart"/>
      <w:r>
        <w:rPr>
          <w:rFonts w:cs="Times New Roman"/>
          <w:szCs w:val="24"/>
        </w:rPr>
        <w:t>FitzHugh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419CBA07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69BB">
          <w:rPr>
            <w:rStyle w:val="Hyperlink"/>
            <w:rFonts w:cs="Times New Roman"/>
            <w:szCs w:val="24"/>
          </w:rPr>
          <w:t>http://aalt.law.uh.edu/Indices/CP40Indices/CP40no717/CP40no717Pl.htm</w:t>
        </w:r>
      </w:hyperlink>
      <w:r>
        <w:rPr>
          <w:rFonts w:cs="Times New Roman"/>
          <w:szCs w:val="24"/>
        </w:rPr>
        <w:t xml:space="preserve"> )</w:t>
      </w:r>
    </w:p>
    <w:p w14:paraId="349988F1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</w:p>
    <w:p w14:paraId="01275CB2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</w:p>
    <w:p w14:paraId="5E1BD5A7" w14:textId="77777777" w:rsidR="00AB22FE" w:rsidRDefault="00AB22FE" w:rsidP="00AB22F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4F8DEB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EA260" w14:textId="77777777" w:rsidR="00AB22FE" w:rsidRDefault="00AB22FE" w:rsidP="009139A6">
      <w:r>
        <w:separator/>
      </w:r>
    </w:p>
  </w:endnote>
  <w:endnote w:type="continuationSeparator" w:id="0">
    <w:p w14:paraId="6BD66BDB" w14:textId="77777777" w:rsidR="00AB22FE" w:rsidRDefault="00AB22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48E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534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FBD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844EF" w14:textId="77777777" w:rsidR="00AB22FE" w:rsidRDefault="00AB22FE" w:rsidP="009139A6">
      <w:r>
        <w:separator/>
      </w:r>
    </w:p>
  </w:footnote>
  <w:footnote w:type="continuationSeparator" w:id="0">
    <w:p w14:paraId="5BEC7048" w14:textId="77777777" w:rsidR="00AB22FE" w:rsidRDefault="00AB22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91E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4B8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3FD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F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B22FE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8E2A3"/>
  <w15:chartTrackingRefBased/>
  <w15:docId w15:val="{38EA4079-959D-4054-98FE-47C4BD42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B22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2024-05-07T10:50:00Z</dcterms:created>
  <dcterms:modified xsi:type="dcterms:W3CDTF">2024-05-07T10:58:00Z</dcterms:modified>
</cp:coreProperties>
</file>