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49279" w14:textId="63F9773F" w:rsidR="00BA00AB" w:rsidRDefault="005149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QUIRLEY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7460947C" w14:textId="2EF8EE72" w:rsidR="000A26DF" w:rsidRDefault="000A26D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14:paraId="501C225E" w14:textId="625F457D" w:rsidR="005149D6" w:rsidRDefault="005149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F9C857" w14:textId="38879C14" w:rsidR="005149D6" w:rsidRDefault="005149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7B8973" w14:textId="684ED820" w:rsidR="005149D6" w:rsidRDefault="005149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May1418</w:t>
      </w:r>
      <w:r>
        <w:rPr>
          <w:rFonts w:ascii="Times New Roman" w:hAnsi="Times New Roman" w:cs="Times New Roman"/>
          <w:sz w:val="24"/>
          <w:szCs w:val="24"/>
        </w:rPr>
        <w:tab/>
        <w:t>He was collated Precentor of the Collegiate Church of the Holy Cross, Crediton,</w:t>
      </w:r>
    </w:p>
    <w:p w14:paraId="33C624BC" w14:textId="7EAB14A5" w:rsidR="005149D6" w:rsidRDefault="005149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Devon.    (“Stafford Register” p.160)</w:t>
      </w:r>
    </w:p>
    <w:p w14:paraId="0443FAB3" w14:textId="3EF56923" w:rsidR="005149D6" w:rsidRDefault="005149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CF41D3" w14:textId="151D1AE4" w:rsidR="005149D6" w:rsidRDefault="005149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9D4B23" w14:textId="48AF0DAE" w:rsidR="005149D6" w:rsidRPr="005149D6" w:rsidRDefault="005149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May 2021</w:t>
      </w:r>
    </w:p>
    <w:sectPr w:rsidR="005149D6" w:rsidRPr="005149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62339" w14:textId="77777777" w:rsidR="005149D6" w:rsidRDefault="005149D6" w:rsidP="009139A6">
      <w:r>
        <w:separator/>
      </w:r>
    </w:p>
  </w:endnote>
  <w:endnote w:type="continuationSeparator" w:id="0">
    <w:p w14:paraId="633C3D27" w14:textId="77777777" w:rsidR="005149D6" w:rsidRDefault="005149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6C3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79C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495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41742" w14:textId="77777777" w:rsidR="005149D6" w:rsidRDefault="005149D6" w:rsidP="009139A6">
      <w:r>
        <w:separator/>
      </w:r>
    </w:p>
  </w:footnote>
  <w:footnote w:type="continuationSeparator" w:id="0">
    <w:p w14:paraId="0CFF1693" w14:textId="77777777" w:rsidR="005149D6" w:rsidRDefault="005149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FB0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651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102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D6"/>
    <w:rsid w:val="000666E0"/>
    <w:rsid w:val="000A26DF"/>
    <w:rsid w:val="002510B7"/>
    <w:rsid w:val="005149D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D446A"/>
  <w15:chartTrackingRefBased/>
  <w15:docId w15:val="{36F77DFA-0818-4D56-971F-BB1A87A97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2021-05-14T10:12:00Z</dcterms:created>
  <dcterms:modified xsi:type="dcterms:W3CDTF">2021-05-14T10:14:00Z</dcterms:modified>
</cp:coreProperties>
</file>