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QUINTYN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Ongar.</w:t>
      </w: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465B6" w:rsidRDefault="009465B6" w:rsidP="009465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DD5B8A" w:rsidRPr="009465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5B6" w:rsidRDefault="009465B6" w:rsidP="00564E3C">
      <w:pPr>
        <w:spacing w:after="0" w:line="240" w:lineRule="auto"/>
      </w:pPr>
      <w:r>
        <w:separator/>
      </w:r>
    </w:p>
  </w:endnote>
  <w:endnote w:type="continuationSeparator" w:id="0">
    <w:p w:rsidR="009465B6" w:rsidRDefault="009465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465B6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5B6" w:rsidRDefault="009465B6" w:rsidP="00564E3C">
      <w:pPr>
        <w:spacing w:after="0" w:line="240" w:lineRule="auto"/>
      </w:pPr>
      <w:r>
        <w:separator/>
      </w:r>
    </w:p>
  </w:footnote>
  <w:footnote w:type="continuationSeparator" w:id="0">
    <w:p w:rsidR="009465B6" w:rsidRDefault="009465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B6"/>
    <w:rsid w:val="00372DC6"/>
    <w:rsid w:val="00564E3C"/>
    <w:rsid w:val="0064591D"/>
    <w:rsid w:val="009465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3A85"/>
  <w15:chartTrackingRefBased/>
  <w15:docId w15:val="{7D718BC5-C31B-4E10-BCCA-C71655C5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2016-02-18T21:17:00Z</dcterms:created>
  <dcterms:modified xsi:type="dcterms:W3CDTF">2016-02-18T21:18:00Z</dcterms:modified>
</cp:coreProperties>
</file>