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92431" w14:textId="44E8161E" w:rsidR="0096616B" w:rsidRDefault="0096616B" w:rsidP="0096616B">
      <w:pPr>
        <w:pStyle w:val="NoSpacing"/>
      </w:pPr>
      <w:r>
        <w:rPr>
          <w:u w:val="single"/>
        </w:rPr>
        <w:t>Robert QUINTON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63</w:t>
      </w:r>
      <w:r>
        <w:t>)</w:t>
      </w:r>
    </w:p>
    <w:p w14:paraId="1BEE3A8E" w14:textId="77777777" w:rsidR="0096616B" w:rsidRDefault="0096616B" w:rsidP="0096616B">
      <w:pPr>
        <w:pStyle w:val="NoSpacing"/>
      </w:pPr>
      <w:r>
        <w:t xml:space="preserve">Rector of </w:t>
      </w:r>
      <w:proofErr w:type="spellStart"/>
      <w:proofErr w:type="gramStart"/>
      <w:r>
        <w:t>St.Michael’s</w:t>
      </w:r>
      <w:proofErr w:type="spellEnd"/>
      <w:proofErr w:type="gramEnd"/>
      <w:r>
        <w:t xml:space="preserve"> Church, Cherry Burton, East Riding of Yorkshire.</w:t>
      </w:r>
    </w:p>
    <w:p w14:paraId="1D490965" w14:textId="77777777" w:rsidR="0096616B" w:rsidRDefault="0096616B" w:rsidP="0096616B">
      <w:pPr>
        <w:pStyle w:val="NoSpacing"/>
      </w:pPr>
    </w:p>
    <w:p w14:paraId="15FA16D3" w14:textId="77777777" w:rsidR="0096616B" w:rsidRDefault="0096616B" w:rsidP="0096616B">
      <w:pPr>
        <w:pStyle w:val="NoSpacing"/>
      </w:pPr>
    </w:p>
    <w:p w14:paraId="364A59CB" w14:textId="07B0010A" w:rsidR="0096616B" w:rsidRDefault="0096616B" w:rsidP="0096616B">
      <w:pPr>
        <w:pStyle w:val="NoSpacing"/>
      </w:pPr>
      <w:r>
        <w:tab/>
        <w:t>14</w:t>
      </w:r>
      <w:r>
        <w:t>63</w:t>
      </w:r>
      <w:bookmarkStart w:id="0" w:name="_GoBack"/>
      <w:bookmarkEnd w:id="0"/>
      <w:r>
        <w:tab/>
        <w:t>He became Rector.   (from the list in the church)</w:t>
      </w:r>
    </w:p>
    <w:p w14:paraId="5D63A2FA" w14:textId="77777777" w:rsidR="0096616B" w:rsidRDefault="0096616B" w:rsidP="0096616B">
      <w:pPr>
        <w:pStyle w:val="NoSpacing"/>
      </w:pPr>
    </w:p>
    <w:p w14:paraId="52702FAE" w14:textId="77777777" w:rsidR="0096616B" w:rsidRDefault="0096616B" w:rsidP="0096616B">
      <w:pPr>
        <w:pStyle w:val="NoSpacing"/>
      </w:pPr>
    </w:p>
    <w:p w14:paraId="34E1FE67" w14:textId="77777777" w:rsidR="0096616B" w:rsidRPr="006B7CE3" w:rsidRDefault="0096616B" w:rsidP="0096616B">
      <w:pPr>
        <w:pStyle w:val="NoSpacing"/>
      </w:pPr>
      <w:r>
        <w:t>11 April 2019</w:t>
      </w:r>
    </w:p>
    <w:p w14:paraId="22FBEF31" w14:textId="060925BB" w:rsidR="006B2F86" w:rsidRPr="0096616B" w:rsidRDefault="0096616B" w:rsidP="00E71FC3">
      <w:pPr>
        <w:pStyle w:val="NoSpacing"/>
      </w:pPr>
    </w:p>
    <w:sectPr w:rsidR="006B2F86" w:rsidRPr="009661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38D80" w14:textId="77777777" w:rsidR="0096616B" w:rsidRDefault="0096616B" w:rsidP="00E71FC3">
      <w:pPr>
        <w:spacing w:after="0" w:line="240" w:lineRule="auto"/>
      </w:pPr>
      <w:r>
        <w:separator/>
      </w:r>
    </w:p>
  </w:endnote>
  <w:endnote w:type="continuationSeparator" w:id="0">
    <w:p w14:paraId="371554E0" w14:textId="77777777" w:rsidR="0096616B" w:rsidRDefault="009661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EF5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3F189" w14:textId="77777777" w:rsidR="0096616B" w:rsidRDefault="0096616B" w:rsidP="00E71FC3">
      <w:pPr>
        <w:spacing w:after="0" w:line="240" w:lineRule="auto"/>
      </w:pPr>
      <w:r>
        <w:separator/>
      </w:r>
    </w:p>
  </w:footnote>
  <w:footnote w:type="continuationSeparator" w:id="0">
    <w:p w14:paraId="6531CB85" w14:textId="77777777" w:rsidR="0096616B" w:rsidRDefault="009661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6B"/>
    <w:rsid w:val="001A7C09"/>
    <w:rsid w:val="00577BD5"/>
    <w:rsid w:val="00656CBA"/>
    <w:rsid w:val="006A1F77"/>
    <w:rsid w:val="00733BE7"/>
    <w:rsid w:val="0096616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BA6F"/>
  <w15:chartTrackingRefBased/>
  <w15:docId w15:val="{901397AC-A305-476E-8761-7435A9C9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2019-04-11T16:09:00Z</dcterms:created>
  <dcterms:modified xsi:type="dcterms:W3CDTF">2019-04-11T16:11:00Z</dcterms:modified>
</cp:coreProperties>
</file>