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77E5D" w14:textId="5A5871D7" w:rsidR="00801743" w:rsidRDefault="00801743" w:rsidP="00801743">
      <w:pPr>
        <w:pStyle w:val="NoSpacing"/>
      </w:pPr>
      <w:r>
        <w:rPr>
          <w:u w:val="single"/>
        </w:rPr>
        <w:t>John QUINTON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50-74</w:t>
      </w:r>
      <w:r>
        <w:t>)</w:t>
      </w:r>
    </w:p>
    <w:p w14:paraId="4B27673D" w14:textId="77777777" w:rsidR="00801743" w:rsidRDefault="00801743" w:rsidP="00801743">
      <w:pPr>
        <w:pStyle w:val="NoSpacing"/>
      </w:pPr>
      <w:r>
        <w:t xml:space="preserve">Vicar of </w:t>
      </w:r>
      <w:proofErr w:type="spellStart"/>
      <w:proofErr w:type="gramStart"/>
      <w:r>
        <w:t>St.Peter’s</w:t>
      </w:r>
      <w:proofErr w:type="spellEnd"/>
      <w:proofErr w:type="gramEnd"/>
      <w:r>
        <w:t xml:space="preserve"> Church, </w:t>
      </w:r>
      <w:proofErr w:type="spellStart"/>
      <w:r>
        <w:t>Humbleton</w:t>
      </w:r>
      <w:proofErr w:type="spellEnd"/>
      <w:r>
        <w:t>, East Riding of Yorkshire.</w:t>
      </w:r>
    </w:p>
    <w:p w14:paraId="41B06481" w14:textId="77777777" w:rsidR="00801743" w:rsidRDefault="00801743" w:rsidP="00801743">
      <w:pPr>
        <w:pStyle w:val="NoSpacing"/>
      </w:pPr>
    </w:p>
    <w:p w14:paraId="270C7E6F" w14:textId="77777777" w:rsidR="00801743" w:rsidRDefault="00801743" w:rsidP="00801743">
      <w:pPr>
        <w:pStyle w:val="NoSpacing"/>
      </w:pPr>
    </w:p>
    <w:p w14:paraId="255B2C70" w14:textId="2DC2CE23" w:rsidR="00801743" w:rsidRDefault="00801743" w:rsidP="00801743">
      <w:pPr>
        <w:pStyle w:val="NoSpacing"/>
      </w:pPr>
      <w:r>
        <w:t>2</w:t>
      </w:r>
      <w:r>
        <w:t>0 Dec.1450</w:t>
      </w:r>
      <w:bookmarkStart w:id="0" w:name="_GoBack"/>
      <w:bookmarkEnd w:id="0"/>
      <w:r>
        <w:tab/>
        <w:t>He became Vicar.</w:t>
      </w:r>
    </w:p>
    <w:p w14:paraId="35C47C6F" w14:textId="77777777" w:rsidR="00801743" w:rsidRDefault="00801743" w:rsidP="00801743">
      <w:pPr>
        <w:pStyle w:val="NoSpacing"/>
      </w:pPr>
      <w:r>
        <w:tab/>
      </w:r>
      <w:r>
        <w:tab/>
        <w:t>(from information in the church)</w:t>
      </w:r>
    </w:p>
    <w:p w14:paraId="4DE68D8F" w14:textId="77777777" w:rsidR="00801743" w:rsidRDefault="00801743" w:rsidP="00801743">
      <w:pPr>
        <w:pStyle w:val="NoSpacing"/>
      </w:pPr>
    </w:p>
    <w:p w14:paraId="20D17B9F" w14:textId="77777777" w:rsidR="00801743" w:rsidRDefault="00801743" w:rsidP="00801743">
      <w:pPr>
        <w:pStyle w:val="NoSpacing"/>
      </w:pPr>
    </w:p>
    <w:p w14:paraId="1F803FFB" w14:textId="77777777" w:rsidR="00801743" w:rsidRPr="00A069C3" w:rsidRDefault="00801743" w:rsidP="00801743">
      <w:pPr>
        <w:pStyle w:val="NoSpacing"/>
      </w:pPr>
      <w:r>
        <w:t>9 June 2019</w:t>
      </w:r>
    </w:p>
    <w:p w14:paraId="10502FBE" w14:textId="5ADA70D5" w:rsidR="006B2F86" w:rsidRPr="00801743" w:rsidRDefault="00801743" w:rsidP="00E71FC3">
      <w:pPr>
        <w:pStyle w:val="NoSpacing"/>
      </w:pPr>
    </w:p>
    <w:sectPr w:rsidR="006B2F86" w:rsidRPr="008017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F23B5" w14:textId="77777777" w:rsidR="00801743" w:rsidRDefault="00801743" w:rsidP="00E71FC3">
      <w:pPr>
        <w:spacing w:after="0" w:line="240" w:lineRule="auto"/>
      </w:pPr>
      <w:r>
        <w:separator/>
      </w:r>
    </w:p>
  </w:endnote>
  <w:endnote w:type="continuationSeparator" w:id="0">
    <w:p w14:paraId="645DE2F5" w14:textId="77777777" w:rsidR="00801743" w:rsidRDefault="008017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3C3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44459" w14:textId="77777777" w:rsidR="00801743" w:rsidRDefault="00801743" w:rsidP="00E71FC3">
      <w:pPr>
        <w:spacing w:after="0" w:line="240" w:lineRule="auto"/>
      </w:pPr>
      <w:r>
        <w:separator/>
      </w:r>
    </w:p>
  </w:footnote>
  <w:footnote w:type="continuationSeparator" w:id="0">
    <w:p w14:paraId="5A1B30E3" w14:textId="77777777" w:rsidR="00801743" w:rsidRDefault="008017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43"/>
    <w:rsid w:val="001A7C09"/>
    <w:rsid w:val="00577BD5"/>
    <w:rsid w:val="00656CBA"/>
    <w:rsid w:val="006A1F77"/>
    <w:rsid w:val="00733BE7"/>
    <w:rsid w:val="008017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358E"/>
  <w15:chartTrackingRefBased/>
  <w15:docId w15:val="{9846CF5A-AD96-4171-BFEE-A9B4FD48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2019-06-09T20:13:00Z</dcterms:created>
  <dcterms:modified xsi:type="dcterms:W3CDTF">2019-06-09T20:15:00Z</dcterms:modified>
</cp:coreProperties>
</file>