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E4BBF" w14:textId="77777777" w:rsidR="00441E6D" w:rsidRDefault="00441E6D" w:rsidP="00441E6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QUINTON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fl.1402)</w:t>
      </w:r>
    </w:p>
    <w:p w14:paraId="5D5CD4FF" w14:textId="77777777" w:rsidR="00441E6D" w:rsidRDefault="00441E6D" w:rsidP="00441E6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D642928" w14:textId="77777777" w:rsidR="00441E6D" w:rsidRDefault="00441E6D" w:rsidP="00441E6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68BBA4D" w14:textId="77777777" w:rsidR="00441E6D" w:rsidRDefault="00441E6D" w:rsidP="00441E6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Sir Richard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granted his </w:t>
      </w:r>
      <w:proofErr w:type="gramStart"/>
      <w:r>
        <w:rPr>
          <w:rFonts w:ascii="Times New Roman" w:hAnsi="Times New Roman" w:cs="Times New Roman"/>
          <w:sz w:val="24"/>
          <w:szCs w:val="24"/>
        </w:rPr>
        <w:t>manor</w:t>
      </w:r>
      <w:proofErr w:type="gramEnd"/>
    </w:p>
    <w:p w14:paraId="0976DC7D" w14:textId="77777777" w:rsidR="00441E6D" w:rsidRDefault="00441E6D" w:rsidP="00441E6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r w:rsidRPr="001E1C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Brandon and its appurtenances in the county of Warwick </w:t>
      </w:r>
      <w:proofErr w:type="gramStart"/>
      <w:r w:rsidRPr="001E1C05">
        <w:rPr>
          <w:rFonts w:ascii="Times New Roman" w:hAnsi="Times New Roman" w:cs="Times New Roman"/>
          <w:sz w:val="24"/>
          <w:szCs w:val="24"/>
          <w:shd w:val="clear" w:color="auto" w:fill="FFFFFF"/>
        </w:rPr>
        <w:t>and also</w:t>
      </w:r>
      <w:proofErr w:type="gramEnd"/>
      <w:r w:rsidRPr="001E1C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claims in all other lands, tenements, rents, reversions, services, fees and advowsons and all other appurtenances in the counties of Warwick, Leicester, Northampton and Shropshire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FF569F3" w14:textId="77777777" w:rsidR="00441E6D" w:rsidRDefault="00441E6D" w:rsidP="00441E6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(</w:t>
      </w:r>
      <w:hyperlink r:id="rId6" w:history="1">
        <w:r w:rsidRPr="0045132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www.mss-cat.nottingham.ac.uk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ref. Mi D 4728)</w:t>
      </w:r>
    </w:p>
    <w:p w14:paraId="74EE4E24" w14:textId="77777777" w:rsidR="00441E6D" w:rsidRDefault="00441E6D" w:rsidP="00441E6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538A420" w14:textId="77777777" w:rsidR="00441E6D" w:rsidRDefault="00441E6D" w:rsidP="00441E6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8FD52F1" w14:textId="77777777" w:rsidR="00441E6D" w:rsidRDefault="00441E6D" w:rsidP="00441E6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14 March 2021</w:t>
      </w:r>
    </w:p>
    <w:p w14:paraId="10BE8C1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B608F1" w14:textId="77777777" w:rsidR="00441E6D" w:rsidRDefault="00441E6D" w:rsidP="009139A6">
      <w:r>
        <w:separator/>
      </w:r>
    </w:p>
  </w:endnote>
  <w:endnote w:type="continuationSeparator" w:id="0">
    <w:p w14:paraId="581E2610" w14:textId="77777777" w:rsidR="00441E6D" w:rsidRDefault="00441E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4DB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70D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5E3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0FED58" w14:textId="77777777" w:rsidR="00441E6D" w:rsidRDefault="00441E6D" w:rsidP="009139A6">
      <w:r>
        <w:separator/>
      </w:r>
    </w:p>
  </w:footnote>
  <w:footnote w:type="continuationSeparator" w:id="0">
    <w:p w14:paraId="7681ED90" w14:textId="77777777" w:rsidR="00441E6D" w:rsidRDefault="00441E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0BB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BF9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E6C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6D"/>
    <w:rsid w:val="000666E0"/>
    <w:rsid w:val="002510B7"/>
    <w:rsid w:val="00441E6D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E9A9C"/>
  <w15:chartTrackingRefBased/>
  <w15:docId w15:val="{8EAD63C7-169D-47AF-BCB6-C4202E4A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41E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s-cat.nottingha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2021-03-14T21:01:00Z</dcterms:created>
  <dcterms:modified xsi:type="dcterms:W3CDTF">2021-03-14T21:01:00Z</dcterms:modified>
</cp:coreProperties>
</file>