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D3AB7" w14:textId="050293A9" w:rsidR="006B2F86" w:rsidRDefault="0074043E" w:rsidP="00E71FC3">
      <w:pPr>
        <w:pStyle w:val="NoSpacing"/>
      </w:pPr>
      <w:r>
        <w:rPr>
          <w:u w:val="single"/>
        </w:rPr>
        <w:t>Thomas QUINTIN</w:t>
      </w:r>
      <w:r>
        <w:t xml:space="preserve">   </w:t>
      </w:r>
      <w:proofErr w:type="gramStart"/>
      <w:r>
        <w:t xml:space="preserve">   (</w:t>
      </w:r>
      <w:proofErr w:type="gramEnd"/>
      <w:r>
        <w:t>fl.1428-48)</w:t>
      </w:r>
    </w:p>
    <w:p w14:paraId="4EE76780" w14:textId="1E7A80AE" w:rsidR="0074043E" w:rsidRDefault="0074043E" w:rsidP="00E71FC3">
      <w:pPr>
        <w:pStyle w:val="NoSpacing"/>
      </w:pPr>
    </w:p>
    <w:p w14:paraId="5CA74B42" w14:textId="18FEF7B9" w:rsidR="0074043E" w:rsidRDefault="0074043E" w:rsidP="00E71FC3">
      <w:pPr>
        <w:pStyle w:val="NoSpacing"/>
      </w:pPr>
    </w:p>
    <w:p w14:paraId="08723865" w14:textId="0A51CCFC" w:rsidR="0074043E" w:rsidRDefault="0074043E" w:rsidP="00E71FC3">
      <w:pPr>
        <w:pStyle w:val="NoSpacing"/>
      </w:pPr>
      <w:r>
        <w:t>= Alice(q.v.)</w:t>
      </w:r>
    </w:p>
    <w:p w14:paraId="7F31830F" w14:textId="546C779D" w:rsidR="0074043E" w:rsidRDefault="0074043E" w:rsidP="00E71FC3">
      <w:pPr>
        <w:pStyle w:val="NoSpacing"/>
      </w:pPr>
      <w:r>
        <w:t>(V.C.H. Wiltshire vol.9 p.56)</w:t>
      </w:r>
    </w:p>
    <w:p w14:paraId="6035AE15" w14:textId="066432A0" w:rsidR="0074043E" w:rsidRDefault="0074043E" w:rsidP="00E71FC3">
      <w:pPr>
        <w:pStyle w:val="NoSpacing"/>
      </w:pPr>
    </w:p>
    <w:p w14:paraId="4CF6D32E" w14:textId="34106840" w:rsidR="0074043E" w:rsidRDefault="0074043E" w:rsidP="00E71FC3">
      <w:pPr>
        <w:pStyle w:val="NoSpacing"/>
      </w:pPr>
    </w:p>
    <w:p w14:paraId="747C1F3C" w14:textId="1ED5E747" w:rsidR="0074043E" w:rsidRDefault="0074043E" w:rsidP="00E71FC3">
      <w:pPr>
        <w:pStyle w:val="NoSpacing"/>
      </w:pPr>
      <w:r>
        <w:tab/>
        <w:t>1428</w:t>
      </w:r>
      <w:r>
        <w:tab/>
        <w:t xml:space="preserve">He held the manor of </w:t>
      </w:r>
      <w:proofErr w:type="spellStart"/>
      <w:r>
        <w:t>Littlecott</w:t>
      </w:r>
      <w:proofErr w:type="spellEnd"/>
      <w:r>
        <w:t>, Wiltshire, in right of Alice.  (ibid.)</w:t>
      </w:r>
    </w:p>
    <w:p w14:paraId="0F164678" w14:textId="24CBC217" w:rsidR="0074043E" w:rsidRDefault="0074043E" w:rsidP="00E71FC3">
      <w:pPr>
        <w:pStyle w:val="NoSpacing"/>
      </w:pPr>
      <w:r>
        <w:tab/>
        <w:t>1448</w:t>
      </w:r>
      <w:r>
        <w:tab/>
        <w:t>He and Alice conveyed the manor to three trustees.   (ibid.)</w:t>
      </w:r>
    </w:p>
    <w:p w14:paraId="37E1AF31" w14:textId="680AC589" w:rsidR="00605002" w:rsidRDefault="00605002" w:rsidP="00E71FC3">
      <w:pPr>
        <w:pStyle w:val="NoSpacing"/>
      </w:pPr>
    </w:p>
    <w:p w14:paraId="004917B4" w14:textId="0F1EFC55" w:rsidR="00605002" w:rsidRDefault="00605002" w:rsidP="00E71FC3">
      <w:pPr>
        <w:pStyle w:val="NoSpacing"/>
      </w:pPr>
    </w:p>
    <w:p w14:paraId="32C2F53D" w14:textId="3B2F7F11" w:rsidR="00605002" w:rsidRDefault="00605002" w:rsidP="00E71FC3">
      <w:pPr>
        <w:pStyle w:val="NoSpacing"/>
      </w:pPr>
      <w:r>
        <w:t>27 May 2019</w:t>
      </w:r>
      <w:bookmarkStart w:id="0" w:name="_GoBack"/>
      <w:bookmarkEnd w:id="0"/>
    </w:p>
    <w:p w14:paraId="620EB078" w14:textId="6894DE15" w:rsidR="0074043E" w:rsidRDefault="0074043E" w:rsidP="00E71FC3">
      <w:pPr>
        <w:pStyle w:val="NoSpacing"/>
      </w:pPr>
    </w:p>
    <w:p w14:paraId="3218BA73" w14:textId="79B59A0D" w:rsidR="0074043E" w:rsidRDefault="0074043E" w:rsidP="00E71FC3">
      <w:pPr>
        <w:pStyle w:val="NoSpacing"/>
      </w:pPr>
    </w:p>
    <w:p w14:paraId="46E3E17A" w14:textId="77777777" w:rsidR="0074043E" w:rsidRPr="0074043E" w:rsidRDefault="0074043E" w:rsidP="00E71FC3">
      <w:pPr>
        <w:pStyle w:val="NoSpacing"/>
      </w:pPr>
    </w:p>
    <w:sectPr w:rsidR="0074043E" w:rsidRPr="007404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2477D" w14:textId="77777777" w:rsidR="0074043E" w:rsidRDefault="0074043E" w:rsidP="00E71FC3">
      <w:pPr>
        <w:spacing w:after="0" w:line="240" w:lineRule="auto"/>
      </w:pPr>
      <w:r>
        <w:separator/>
      </w:r>
    </w:p>
  </w:endnote>
  <w:endnote w:type="continuationSeparator" w:id="0">
    <w:p w14:paraId="56138E4C" w14:textId="77777777" w:rsidR="0074043E" w:rsidRDefault="007404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5B92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025EFD" w14:textId="77777777" w:rsidR="0074043E" w:rsidRDefault="0074043E" w:rsidP="00E71FC3">
      <w:pPr>
        <w:spacing w:after="0" w:line="240" w:lineRule="auto"/>
      </w:pPr>
      <w:r>
        <w:separator/>
      </w:r>
    </w:p>
  </w:footnote>
  <w:footnote w:type="continuationSeparator" w:id="0">
    <w:p w14:paraId="02893F88" w14:textId="77777777" w:rsidR="0074043E" w:rsidRDefault="007404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3E"/>
    <w:rsid w:val="001A7C09"/>
    <w:rsid w:val="00577BD5"/>
    <w:rsid w:val="00605002"/>
    <w:rsid w:val="00656CBA"/>
    <w:rsid w:val="006A1F77"/>
    <w:rsid w:val="00733BE7"/>
    <w:rsid w:val="0074043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D7BD4"/>
  <w15:chartTrackingRefBased/>
  <w15:docId w15:val="{8E3FA0DB-C599-4DE9-808F-1D41580F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2019-05-27T19:05:00Z</dcterms:created>
  <dcterms:modified xsi:type="dcterms:W3CDTF">2019-05-27T19:09:00Z</dcterms:modified>
</cp:coreProperties>
</file>