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7638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QUINBY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fl.1487-8)</w:t>
      </w:r>
    </w:p>
    <w:p w:rsidR="00576381" w:rsidRDefault="0057638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576381" w:rsidRDefault="0057638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6381" w:rsidRDefault="0057638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6381" w:rsidRDefault="0057638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1487-8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3 p.412)</w:t>
      </w:r>
    </w:p>
    <w:p w:rsidR="00576381" w:rsidRDefault="0057638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6381" w:rsidRDefault="0057638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76381" w:rsidRPr="00576381" w:rsidRDefault="0057638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  <w:bookmarkStart w:id="0" w:name="_GoBack"/>
      <w:bookmarkEnd w:id="0"/>
    </w:p>
    <w:sectPr w:rsidR="00576381" w:rsidRPr="005763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381" w:rsidRDefault="00576381" w:rsidP="00564E3C">
      <w:pPr>
        <w:spacing w:after="0" w:line="240" w:lineRule="auto"/>
      </w:pPr>
      <w:r>
        <w:separator/>
      </w:r>
    </w:p>
  </w:endnote>
  <w:endnote w:type="continuationSeparator" w:id="0">
    <w:p w:rsidR="00576381" w:rsidRDefault="0057638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76381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381" w:rsidRDefault="00576381" w:rsidP="00564E3C">
      <w:pPr>
        <w:spacing w:after="0" w:line="240" w:lineRule="auto"/>
      </w:pPr>
      <w:r>
        <w:separator/>
      </w:r>
    </w:p>
  </w:footnote>
  <w:footnote w:type="continuationSeparator" w:id="0">
    <w:p w:rsidR="00576381" w:rsidRDefault="0057638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81"/>
    <w:rsid w:val="00372DC6"/>
    <w:rsid w:val="00564E3C"/>
    <w:rsid w:val="0057638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3F43A"/>
  <w15:chartTrackingRefBased/>
  <w15:docId w15:val="{96080427-8BC6-435E-AAAB-3FF51094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2016-01-08T21:06:00Z</dcterms:created>
  <dcterms:modified xsi:type="dcterms:W3CDTF">2016-01-08T21:08:00Z</dcterms:modified>
</cp:coreProperties>
</file>