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DEC91" w14:textId="77777777" w:rsidR="0084462F" w:rsidRDefault="0084462F" w:rsidP="0084462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QUIKSALE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09E96486" w14:textId="77777777" w:rsidR="0084462F" w:rsidRDefault="0084462F" w:rsidP="0084462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59C22718" w14:textId="77777777" w:rsidR="0084462F" w:rsidRDefault="0084462F" w:rsidP="0084462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862A953" w14:textId="77777777" w:rsidR="0084462F" w:rsidRDefault="0084462F" w:rsidP="0084462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C069451" w14:textId="77777777" w:rsidR="0084462F" w:rsidRDefault="0084462F" w:rsidP="0084462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3374C5FD" w14:textId="77777777" w:rsidR="0084462F" w:rsidRDefault="0084462F" w:rsidP="0084462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1DC373B" w14:textId="77777777" w:rsidR="0084462F" w:rsidRDefault="0084462F" w:rsidP="0084462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183F8E61" w14:textId="77777777" w:rsidR="0084462F" w:rsidRDefault="0084462F" w:rsidP="0084462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945DEB4" w14:textId="77777777" w:rsidR="0084462F" w:rsidRDefault="0084462F" w:rsidP="0084462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87D7375" w14:textId="77777777" w:rsidR="0084462F" w:rsidRDefault="0084462F" w:rsidP="0084462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 January 2023</w:t>
      </w:r>
    </w:p>
    <w:p w14:paraId="28655FA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6EA28" w14:textId="77777777" w:rsidR="0084462F" w:rsidRDefault="0084462F" w:rsidP="009139A6">
      <w:r>
        <w:separator/>
      </w:r>
    </w:p>
  </w:endnote>
  <w:endnote w:type="continuationSeparator" w:id="0">
    <w:p w14:paraId="6051020D" w14:textId="77777777" w:rsidR="0084462F" w:rsidRDefault="008446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ECB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B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CCD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27BAE" w14:textId="77777777" w:rsidR="0084462F" w:rsidRDefault="0084462F" w:rsidP="009139A6">
      <w:r>
        <w:separator/>
      </w:r>
    </w:p>
  </w:footnote>
  <w:footnote w:type="continuationSeparator" w:id="0">
    <w:p w14:paraId="2A7EDE3C" w14:textId="77777777" w:rsidR="0084462F" w:rsidRDefault="008446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2B6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5C8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3C1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62F"/>
    <w:rsid w:val="000666E0"/>
    <w:rsid w:val="002510B7"/>
    <w:rsid w:val="005C130B"/>
    <w:rsid w:val="00826F5C"/>
    <w:rsid w:val="0084462F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E442F"/>
  <w15:chartTrackingRefBased/>
  <w15:docId w15:val="{B2670B45-7A64-44BF-A824-FEFA95053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2023-02-16T20:02:00Z</dcterms:created>
  <dcterms:modified xsi:type="dcterms:W3CDTF">2023-02-16T20:02:00Z</dcterms:modified>
</cp:coreProperties>
</file>