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E4" w:rsidRDefault="00054EE4" w:rsidP="00054EE4">
      <w:pPr>
        <w:pStyle w:val="NoSpacing"/>
      </w:pPr>
      <w:r>
        <w:rPr>
          <w:u w:val="single"/>
        </w:rPr>
        <w:t>John QUEYNTRELL</w:t>
      </w:r>
      <w:r>
        <w:t xml:space="preserve">      (fl.1472-94)</w:t>
      </w:r>
    </w:p>
    <w:p w:rsidR="00054EE4" w:rsidRDefault="00054EE4" w:rsidP="00054EE4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Ormesby</w:t>
      </w:r>
      <w:proofErr w:type="spellEnd"/>
      <w:r>
        <w:t>, Norfolk.</w:t>
      </w:r>
      <w:proofErr w:type="gramEnd"/>
    </w:p>
    <w:p w:rsidR="00054EE4" w:rsidRDefault="00054EE4" w:rsidP="00054EE4">
      <w:pPr>
        <w:pStyle w:val="NoSpacing"/>
      </w:pPr>
    </w:p>
    <w:p w:rsidR="00054EE4" w:rsidRDefault="00054EE4" w:rsidP="00054EE4">
      <w:pPr>
        <w:pStyle w:val="NoSpacing"/>
      </w:pPr>
    </w:p>
    <w:p w:rsidR="00054EE4" w:rsidRDefault="00054EE4" w:rsidP="00054EE4">
      <w:pPr>
        <w:pStyle w:val="NoSpacing"/>
      </w:pPr>
      <w:r>
        <w:tab/>
        <w:t>1472</w:t>
      </w:r>
      <w:r>
        <w:tab/>
        <w:t>He became Vicar.</w:t>
      </w:r>
    </w:p>
    <w:p w:rsidR="00054EE4" w:rsidRDefault="00054EE4" w:rsidP="00054EE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http://www.british-history.ac.uk/report.aspx?compid=78789</w:t>
        </w:r>
      </w:hyperlink>
      <w:r>
        <w:t>)</w:t>
      </w:r>
    </w:p>
    <w:p w:rsidR="00054EE4" w:rsidRDefault="00054EE4" w:rsidP="00054EE4">
      <w:pPr>
        <w:pStyle w:val="NoSpacing"/>
      </w:pPr>
    </w:p>
    <w:p w:rsidR="00054EE4" w:rsidRDefault="00054EE4" w:rsidP="00054EE4">
      <w:pPr>
        <w:pStyle w:val="NoSpacing"/>
      </w:pPr>
    </w:p>
    <w:p w:rsidR="00E47068" w:rsidRPr="00C009D8" w:rsidRDefault="00054EE4" w:rsidP="00054EE4">
      <w:pPr>
        <w:pStyle w:val="NoSpacing"/>
      </w:pPr>
      <w:r>
        <w:t>23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E4" w:rsidRDefault="00054EE4" w:rsidP="00920DE3">
      <w:pPr>
        <w:spacing w:after="0" w:line="240" w:lineRule="auto"/>
      </w:pPr>
      <w:r>
        <w:separator/>
      </w:r>
    </w:p>
  </w:endnote>
  <w:endnote w:type="continuationSeparator" w:id="0">
    <w:p w:rsidR="00054EE4" w:rsidRDefault="00054E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E4" w:rsidRDefault="00054EE4" w:rsidP="00920DE3">
      <w:pPr>
        <w:spacing w:after="0" w:line="240" w:lineRule="auto"/>
      </w:pPr>
      <w:r>
        <w:separator/>
      </w:r>
    </w:p>
  </w:footnote>
  <w:footnote w:type="continuationSeparator" w:id="0">
    <w:p w:rsidR="00054EE4" w:rsidRDefault="00054E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EE4"/>
    <w:rsid w:val="00054EE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4EE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4EE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7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2013-11-18T22:09:00Z</dcterms:created>
  <dcterms:modified xsi:type="dcterms:W3CDTF">2013-11-18T22:09:00Z</dcterms:modified>
</cp:coreProperties>
</file>