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QUEYNTE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Thorp Morieux, Suffolk. Husbandman.</w:t>
      </w: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Malcher(q.v.) brought a plaint of debt against him, Adam</w:t>
      </w: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Breton of Shelford(q.v.), John Sperlyng of Monks Eleigh(q.v.) and</w:t>
      </w: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Hugh Wodeward of Heacham(q.v.).</w:t>
      </w: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0B9C" w:rsidRDefault="00F30B9C" w:rsidP="00F30B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B9C" w:rsidRDefault="00F30B9C" w:rsidP="00564E3C">
      <w:pPr>
        <w:spacing w:after="0" w:line="240" w:lineRule="auto"/>
      </w:pPr>
      <w:r>
        <w:separator/>
      </w:r>
    </w:p>
  </w:endnote>
  <w:endnote w:type="continuationSeparator" w:id="0">
    <w:p w:rsidR="00F30B9C" w:rsidRDefault="00F30B9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30B9C">
      <w:rPr>
        <w:rFonts w:ascii="Times New Roman" w:hAnsi="Times New Roman" w:cs="Times New Roman"/>
        <w:noProof/>
        <w:sz w:val="24"/>
        <w:szCs w:val="24"/>
      </w:rPr>
      <w:t>23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B9C" w:rsidRDefault="00F30B9C" w:rsidP="00564E3C">
      <w:pPr>
        <w:spacing w:after="0" w:line="240" w:lineRule="auto"/>
      </w:pPr>
      <w:r>
        <w:separator/>
      </w:r>
    </w:p>
  </w:footnote>
  <w:footnote w:type="continuationSeparator" w:id="0">
    <w:p w:rsidR="00F30B9C" w:rsidRDefault="00F30B9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9C"/>
    <w:rsid w:val="00372DC6"/>
    <w:rsid w:val="00564E3C"/>
    <w:rsid w:val="0064591D"/>
    <w:rsid w:val="00DD5B8A"/>
    <w:rsid w:val="00EB41B8"/>
    <w:rsid w:val="00F14DE1"/>
    <w:rsid w:val="00F3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1E1478-43F3-49FB-80A1-E05D2834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F30B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2015-11-23T22:34:00Z</dcterms:created>
  <dcterms:modified xsi:type="dcterms:W3CDTF">2015-11-23T22:35:00Z</dcterms:modified>
</cp:coreProperties>
</file>