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228EB" w14:textId="77777777" w:rsidR="00E82FD3" w:rsidRDefault="00E82FD3" w:rsidP="00E82FD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QUETELEY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fl.1416)</w:t>
      </w:r>
    </w:p>
    <w:p w14:paraId="36088B59" w14:textId="77777777" w:rsidR="00E82FD3" w:rsidRDefault="00E82FD3" w:rsidP="00E82FD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“Abbie </w:t>
      </w:r>
      <w:proofErr w:type="spellStart"/>
      <w:proofErr w:type="gramStart"/>
      <w:r>
        <w:rPr>
          <w:rFonts w:cs="Times New Roman"/>
          <w:szCs w:val="24"/>
          <w:lang w:val="en-GB"/>
        </w:rPr>
        <w:t>St.Cristall</w:t>
      </w:r>
      <w:proofErr w:type="spellEnd"/>
      <w:proofErr w:type="gramEnd"/>
      <w:r>
        <w:rPr>
          <w:rFonts w:cs="Times New Roman"/>
          <w:szCs w:val="24"/>
          <w:lang w:val="en-GB"/>
        </w:rPr>
        <w:t>”. Yeoman.</w:t>
      </w:r>
    </w:p>
    <w:p w14:paraId="00D6B638" w14:textId="77777777" w:rsidR="00E82FD3" w:rsidRDefault="00E82FD3" w:rsidP="00E82FD3">
      <w:pPr>
        <w:pStyle w:val="NoSpacing"/>
        <w:rPr>
          <w:rFonts w:cs="Times New Roman"/>
          <w:szCs w:val="24"/>
          <w:lang w:val="en-GB"/>
        </w:rPr>
      </w:pPr>
    </w:p>
    <w:p w14:paraId="48193080" w14:textId="77777777" w:rsidR="00E82FD3" w:rsidRDefault="00E82FD3" w:rsidP="00E82FD3">
      <w:pPr>
        <w:pStyle w:val="NoSpacing"/>
        <w:rPr>
          <w:rFonts w:cs="Times New Roman"/>
          <w:szCs w:val="24"/>
          <w:lang w:val="en-GB"/>
        </w:rPr>
      </w:pPr>
    </w:p>
    <w:p w14:paraId="09667426" w14:textId="77777777" w:rsidR="00E82FD3" w:rsidRDefault="00E82FD3" w:rsidP="00E82FD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1416</w:t>
      </w:r>
      <w:r>
        <w:rPr>
          <w:rFonts w:cs="Times New Roman"/>
          <w:szCs w:val="24"/>
          <w:lang w:val="en-GB"/>
        </w:rPr>
        <w:tab/>
        <w:t xml:space="preserve">Adam de </w:t>
      </w:r>
      <w:proofErr w:type="spellStart"/>
      <w:r>
        <w:rPr>
          <w:rFonts w:cs="Times New Roman"/>
          <w:szCs w:val="24"/>
          <w:lang w:val="en-GB"/>
        </w:rPr>
        <w:t>Mirfeld</w:t>
      </w:r>
      <w:proofErr w:type="spellEnd"/>
      <w:r>
        <w:rPr>
          <w:rFonts w:cs="Times New Roman"/>
          <w:szCs w:val="24"/>
          <w:lang w:val="en-GB"/>
        </w:rPr>
        <w:t xml:space="preserve">(q.v.) brought a plaint of trespass in a quarry and </w:t>
      </w:r>
      <w:proofErr w:type="gramStart"/>
      <w:r>
        <w:rPr>
          <w:rFonts w:cs="Times New Roman"/>
          <w:szCs w:val="24"/>
          <w:lang w:val="en-GB"/>
        </w:rPr>
        <w:t>taking</w:t>
      </w:r>
      <w:proofErr w:type="gramEnd"/>
    </w:p>
    <w:p w14:paraId="3A8285FC" w14:textId="77777777" w:rsidR="00E82FD3" w:rsidRDefault="00E82FD3" w:rsidP="00E82FD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stone against him and five others.</w:t>
      </w:r>
    </w:p>
    <w:p w14:paraId="3C5AE685" w14:textId="77777777" w:rsidR="00E82FD3" w:rsidRDefault="00E82FD3" w:rsidP="00E82FD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41243C">
          <w:rPr>
            <w:rStyle w:val="Hyperlink"/>
            <w:rFonts w:cs="Times New Roman"/>
            <w:szCs w:val="24"/>
            <w:lang w:val="en-GB"/>
          </w:rPr>
          <w:t>https://waalt.uh.edu/index.php/CP40/621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64A4B38" w14:textId="77777777" w:rsidR="00E82FD3" w:rsidRDefault="00E82FD3" w:rsidP="00E82FD3">
      <w:pPr>
        <w:pStyle w:val="NoSpacing"/>
        <w:rPr>
          <w:rFonts w:cs="Times New Roman"/>
          <w:szCs w:val="24"/>
          <w:lang w:val="en-GB"/>
        </w:rPr>
      </w:pPr>
    </w:p>
    <w:p w14:paraId="6B346115" w14:textId="77777777" w:rsidR="00E82FD3" w:rsidRDefault="00E82FD3" w:rsidP="00E82FD3">
      <w:pPr>
        <w:pStyle w:val="NoSpacing"/>
        <w:rPr>
          <w:rFonts w:cs="Times New Roman"/>
          <w:szCs w:val="24"/>
          <w:lang w:val="en-GB"/>
        </w:rPr>
      </w:pPr>
    </w:p>
    <w:p w14:paraId="537D563E" w14:textId="77777777" w:rsidR="00E82FD3" w:rsidRDefault="00E82FD3" w:rsidP="00E82FD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14 March 2024</w:t>
      </w:r>
    </w:p>
    <w:p w14:paraId="693A11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AF90B" w14:textId="77777777" w:rsidR="00E82FD3" w:rsidRDefault="00E82FD3" w:rsidP="009139A6">
      <w:r>
        <w:separator/>
      </w:r>
    </w:p>
  </w:endnote>
  <w:endnote w:type="continuationSeparator" w:id="0">
    <w:p w14:paraId="219BD024" w14:textId="77777777" w:rsidR="00E82FD3" w:rsidRDefault="00E82F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F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4F1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248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AEB8D" w14:textId="77777777" w:rsidR="00E82FD3" w:rsidRDefault="00E82FD3" w:rsidP="009139A6">
      <w:r>
        <w:separator/>
      </w:r>
    </w:p>
  </w:footnote>
  <w:footnote w:type="continuationSeparator" w:id="0">
    <w:p w14:paraId="3395EC97" w14:textId="77777777" w:rsidR="00E82FD3" w:rsidRDefault="00E82F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7B4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B5A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CF8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FD3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82FD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08BC8"/>
  <w15:chartTrackingRefBased/>
  <w15:docId w15:val="{75B7BDF6-3D09-4E34-B2E1-0FDADA339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82F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2024-04-04T10:43:00Z</dcterms:created>
  <dcterms:modified xsi:type="dcterms:W3CDTF">2024-04-04T10:44:00Z</dcterms:modified>
</cp:coreProperties>
</file>