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892F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QUERSTEDELL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170ACEA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64281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52433A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Sittingbourne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ent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9E9E55C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Cobham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Randall(q.v.).</w:t>
      </w:r>
    </w:p>
    <w:p w14:paraId="6D10B35D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043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B0436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FB0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43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B0436">
        <w:rPr>
          <w:rFonts w:ascii="Times New Roman" w:hAnsi="Times New Roman" w:cs="Times New Roman"/>
          <w:sz w:val="24"/>
          <w:szCs w:val="24"/>
        </w:rPr>
        <w:t xml:space="preserve"> 19-51)</w:t>
      </w:r>
    </w:p>
    <w:p w14:paraId="34BDF8C9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E168D" w14:textId="77777777" w:rsidR="00886F2A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40FC5" w14:textId="77777777" w:rsidR="00886F2A" w:rsidRPr="00FB0436" w:rsidRDefault="00886F2A" w:rsidP="00886F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2F8AB194" w14:textId="72CDA572" w:rsidR="00BA00AB" w:rsidRPr="00886F2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86F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E489D" w14:textId="77777777" w:rsidR="00886F2A" w:rsidRDefault="00886F2A" w:rsidP="009139A6">
      <w:r>
        <w:separator/>
      </w:r>
    </w:p>
  </w:endnote>
  <w:endnote w:type="continuationSeparator" w:id="0">
    <w:p w14:paraId="44DDC4D7" w14:textId="77777777" w:rsidR="00886F2A" w:rsidRDefault="00886F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CF4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80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4F4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5174" w14:textId="77777777" w:rsidR="00886F2A" w:rsidRDefault="00886F2A" w:rsidP="009139A6">
      <w:r>
        <w:separator/>
      </w:r>
    </w:p>
  </w:footnote>
  <w:footnote w:type="continuationSeparator" w:id="0">
    <w:p w14:paraId="48080A2A" w14:textId="77777777" w:rsidR="00886F2A" w:rsidRDefault="00886F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F1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FB7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87A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2A"/>
    <w:rsid w:val="000666E0"/>
    <w:rsid w:val="002510B7"/>
    <w:rsid w:val="005C130B"/>
    <w:rsid w:val="00826F5C"/>
    <w:rsid w:val="00886F2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B532D"/>
  <w15:chartTrackingRefBased/>
  <w15:docId w15:val="{2956B554-9271-4918-9C45-33FE9791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2021-09-07T18:03:00Z</dcterms:created>
  <dcterms:modified xsi:type="dcterms:W3CDTF">2021-09-07T18:04:00Z</dcterms:modified>
</cp:coreProperties>
</file>