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64F36" w14:textId="77777777" w:rsidR="0075024D" w:rsidRDefault="0075024D" w:rsidP="007502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QUERENDON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B39A102" w14:textId="77777777" w:rsidR="0075024D" w:rsidRDefault="0075024D" w:rsidP="007502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Wingrave</w:t>
      </w:r>
      <w:proofErr w:type="spellEnd"/>
      <w:r>
        <w:rPr>
          <w:rFonts w:ascii="Times New Roman" w:hAnsi="Times New Roman" w:cs="Times New Roman"/>
        </w:rPr>
        <w:t>, Buckinghamshire. Husbandman.</w:t>
      </w:r>
    </w:p>
    <w:p w14:paraId="1CE2B421" w14:textId="77777777" w:rsidR="0075024D" w:rsidRDefault="0075024D" w:rsidP="0075024D">
      <w:pPr>
        <w:rPr>
          <w:rFonts w:ascii="Times New Roman" w:hAnsi="Times New Roman" w:cs="Times New Roman"/>
        </w:rPr>
      </w:pPr>
    </w:p>
    <w:p w14:paraId="402506C4" w14:textId="77777777" w:rsidR="0075024D" w:rsidRDefault="0075024D" w:rsidP="0075024D">
      <w:pPr>
        <w:rPr>
          <w:rFonts w:ascii="Times New Roman" w:hAnsi="Times New Roman" w:cs="Times New Roman"/>
        </w:rPr>
      </w:pPr>
    </w:p>
    <w:p w14:paraId="6781708E" w14:textId="77777777" w:rsidR="0075024D" w:rsidRDefault="0075024D" w:rsidP="007502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of Wallingford, Abbot of </w:t>
      </w:r>
      <w:proofErr w:type="spellStart"/>
      <w:proofErr w:type="gramStart"/>
      <w:r>
        <w:rPr>
          <w:rFonts w:ascii="Times New Roman" w:hAnsi="Times New Roman" w:cs="Times New Roman"/>
        </w:rPr>
        <w:t>St.Albans</w:t>
      </w:r>
      <w:proofErr w:type="spellEnd"/>
      <w:proofErr w:type="gramEnd"/>
      <w:r>
        <w:rPr>
          <w:rFonts w:ascii="Times New Roman" w:hAnsi="Times New Roman" w:cs="Times New Roman"/>
        </w:rPr>
        <w:t>(q.v.), brought a plaint of debt</w:t>
      </w:r>
    </w:p>
    <w:p w14:paraId="6BC7F23E" w14:textId="77777777" w:rsidR="0075024D" w:rsidRDefault="0075024D" w:rsidP="007502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 and William </w:t>
      </w:r>
      <w:proofErr w:type="spellStart"/>
      <w:r>
        <w:rPr>
          <w:rFonts w:ascii="Times New Roman" w:hAnsi="Times New Roman" w:cs="Times New Roman"/>
        </w:rPr>
        <w:t>Blande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Derlyngton</w:t>
      </w:r>
      <w:proofErr w:type="spellEnd"/>
      <w:r>
        <w:rPr>
          <w:rFonts w:ascii="Times New Roman" w:hAnsi="Times New Roman" w:cs="Times New Roman"/>
        </w:rPr>
        <w:t>(q.v.).</w:t>
      </w:r>
    </w:p>
    <w:p w14:paraId="70A51B9F" w14:textId="77777777" w:rsidR="0075024D" w:rsidRDefault="0075024D" w:rsidP="007502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248B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921A092" w14:textId="77777777" w:rsidR="0075024D" w:rsidRDefault="0075024D" w:rsidP="0075024D">
      <w:pPr>
        <w:rPr>
          <w:rFonts w:ascii="Times New Roman" w:hAnsi="Times New Roman" w:cs="Times New Roman"/>
        </w:rPr>
      </w:pPr>
    </w:p>
    <w:p w14:paraId="6A19B39D" w14:textId="77777777" w:rsidR="0075024D" w:rsidRDefault="0075024D" w:rsidP="0075024D">
      <w:pPr>
        <w:rPr>
          <w:rFonts w:ascii="Times New Roman" w:hAnsi="Times New Roman" w:cs="Times New Roman"/>
        </w:rPr>
      </w:pPr>
    </w:p>
    <w:p w14:paraId="770C7F2D" w14:textId="77777777" w:rsidR="0075024D" w:rsidRDefault="0075024D" w:rsidP="007502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March 2019</w:t>
      </w:r>
    </w:p>
    <w:p w14:paraId="71F5CA97" w14:textId="77777777" w:rsidR="006B2F86" w:rsidRPr="00E71FC3" w:rsidRDefault="0075024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15B3C9" w14:textId="77777777" w:rsidR="0075024D" w:rsidRDefault="0075024D" w:rsidP="00E71FC3">
      <w:r>
        <w:separator/>
      </w:r>
    </w:p>
  </w:endnote>
  <w:endnote w:type="continuationSeparator" w:id="0">
    <w:p w14:paraId="6167D770" w14:textId="77777777" w:rsidR="0075024D" w:rsidRDefault="0075024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04DE3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9F904" w14:textId="77777777" w:rsidR="0075024D" w:rsidRDefault="0075024D" w:rsidP="00E71FC3">
      <w:r>
        <w:separator/>
      </w:r>
    </w:p>
  </w:footnote>
  <w:footnote w:type="continuationSeparator" w:id="0">
    <w:p w14:paraId="701B11AC" w14:textId="77777777" w:rsidR="0075024D" w:rsidRDefault="0075024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24D"/>
    <w:rsid w:val="001A7C09"/>
    <w:rsid w:val="00577BD5"/>
    <w:rsid w:val="00656CBA"/>
    <w:rsid w:val="006A1F77"/>
    <w:rsid w:val="00733BE7"/>
    <w:rsid w:val="0075024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A6181"/>
  <w15:chartTrackingRefBased/>
  <w15:docId w15:val="{6DF95013-882E-4540-B760-4AE551E9D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024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502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2019-03-21T21:34:00Z</dcterms:created>
  <dcterms:modified xsi:type="dcterms:W3CDTF">2019-03-21T21:35:00Z</dcterms:modified>
</cp:coreProperties>
</file>