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CF5" w:rsidRDefault="00381CF5" w:rsidP="00381C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QUERDLYNG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381CF5" w:rsidRDefault="00381CF5" w:rsidP="00381C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Norwich.</w:t>
      </w:r>
    </w:p>
    <w:p w:rsidR="00381CF5" w:rsidRDefault="00381CF5" w:rsidP="00381C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1CF5" w:rsidRDefault="00381CF5" w:rsidP="00381C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1CF5" w:rsidRPr="00381CF5" w:rsidRDefault="00381CF5" w:rsidP="00381CF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</w:r>
      <w:r w:rsidRPr="00381CF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Henry Noon, </w:t>
      </w:r>
      <w:proofErr w:type="spellStart"/>
      <w:r w:rsidRPr="00381CF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Escheator</w:t>
      </w:r>
      <w:proofErr w:type="spellEnd"/>
      <w:r w:rsidRPr="00381CF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Norfolk and Suffolk(q.v.), brought a plaint of debt </w:t>
      </w:r>
    </w:p>
    <w:p w:rsidR="00381CF5" w:rsidRDefault="00381CF5" w:rsidP="00381CF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381CF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against him,</w:t>
      </w:r>
      <w:r w:rsidRPr="00381CF5"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Draweswerd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Aslkaton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Belyngford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Blakeworth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81CF5" w:rsidRDefault="00381CF5" w:rsidP="00381CF5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</w:p>
    <w:p w:rsidR="00381CF5" w:rsidRDefault="00381CF5" w:rsidP="00381CF5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381CF5" w:rsidRDefault="00381CF5" w:rsidP="00381CF5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381CF5" w:rsidRPr="00381CF5" w:rsidRDefault="00381CF5" w:rsidP="00381CF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81CF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4 March 2016</w:t>
      </w:r>
    </w:p>
    <w:p w:rsidR="006B2F86" w:rsidRPr="00E71FC3" w:rsidRDefault="00381CF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CF5" w:rsidRDefault="00381CF5" w:rsidP="00E71FC3">
      <w:pPr>
        <w:spacing w:after="0" w:line="240" w:lineRule="auto"/>
      </w:pPr>
      <w:r>
        <w:separator/>
      </w:r>
    </w:p>
  </w:endnote>
  <w:endnote w:type="continuationSeparator" w:id="0">
    <w:p w:rsidR="00381CF5" w:rsidRDefault="00381C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CF5" w:rsidRDefault="00381CF5" w:rsidP="00E71FC3">
      <w:pPr>
        <w:spacing w:after="0" w:line="240" w:lineRule="auto"/>
      </w:pPr>
      <w:r>
        <w:separator/>
      </w:r>
    </w:p>
  </w:footnote>
  <w:footnote w:type="continuationSeparator" w:id="0">
    <w:p w:rsidR="00381CF5" w:rsidRDefault="00381C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CF5"/>
    <w:rsid w:val="00381CF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BD9AEE-D340-4CA6-9440-3042A27C3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81C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2016-05-13T19:38:00Z</dcterms:created>
  <dcterms:modified xsi:type="dcterms:W3CDTF">2016-05-13T19:40:00Z</dcterms:modified>
</cp:coreProperties>
</file>