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17673" w14:textId="7DC50855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QUENTRELL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2CA0393" w14:textId="77777777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4AF80A86" w14:textId="77777777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894B7" w14:textId="77777777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2E08BF" w14:textId="02032188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May1416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tonsure.</w:t>
      </w:r>
    </w:p>
    <w:p w14:paraId="1D12602E" w14:textId="5FACB76A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500818D" w14:textId="77777777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76EAF1" w14:textId="77777777" w:rsidR="0057261D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200EE4" w14:textId="77777777" w:rsidR="0057261D" w:rsidRPr="00856147" w:rsidRDefault="0057261D" w:rsidP="005726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436FAA44" w14:textId="18E83DE3" w:rsidR="00BA00AB" w:rsidRPr="0057261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726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CBF49" w14:textId="77777777" w:rsidR="0057261D" w:rsidRDefault="0057261D" w:rsidP="009139A6">
      <w:r>
        <w:separator/>
      </w:r>
    </w:p>
  </w:endnote>
  <w:endnote w:type="continuationSeparator" w:id="0">
    <w:p w14:paraId="36B83249" w14:textId="77777777" w:rsidR="0057261D" w:rsidRDefault="005726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DBE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908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B8E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3CCC5" w14:textId="77777777" w:rsidR="0057261D" w:rsidRDefault="0057261D" w:rsidP="009139A6">
      <w:r>
        <w:separator/>
      </w:r>
    </w:p>
  </w:footnote>
  <w:footnote w:type="continuationSeparator" w:id="0">
    <w:p w14:paraId="293B02AF" w14:textId="77777777" w:rsidR="0057261D" w:rsidRDefault="005726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D61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C2B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CC8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1D"/>
    <w:rsid w:val="000666E0"/>
    <w:rsid w:val="002510B7"/>
    <w:rsid w:val="0057261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F23A2"/>
  <w15:chartTrackingRefBased/>
  <w15:docId w15:val="{9F947967-23D0-4D11-BE2B-59D3C2E7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2021-04-19T19:23:00Z</dcterms:created>
  <dcterms:modified xsi:type="dcterms:W3CDTF">2021-04-19T19:24:00Z</dcterms:modified>
</cp:coreProperties>
</file>