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90A" w:rsidRDefault="0041490A" w:rsidP="0041490A">
      <w:pPr>
        <w:pStyle w:val="NoSpacing"/>
      </w:pPr>
      <w:r>
        <w:rPr>
          <w:u w:val="single"/>
        </w:rPr>
        <w:t>John atte QUENE</w:t>
      </w:r>
      <w:r>
        <w:t xml:space="preserve">      </w:t>
      </w:r>
      <w:r>
        <w:t>(fl.1434)</w:t>
      </w:r>
    </w:p>
    <w:p w:rsidR="0041490A" w:rsidRDefault="0041490A" w:rsidP="0041490A">
      <w:pPr>
        <w:pStyle w:val="NoSpacing"/>
      </w:pPr>
      <w:r>
        <w:t>of Owmby</w:t>
      </w:r>
      <w:bookmarkStart w:id="0" w:name="_GoBack"/>
      <w:bookmarkEnd w:id="0"/>
      <w:r>
        <w:t>-by-Spital, Lincolnshire.</w:t>
      </w:r>
    </w:p>
    <w:p w:rsidR="0041490A" w:rsidRDefault="0041490A" w:rsidP="0041490A">
      <w:pPr>
        <w:pStyle w:val="NoSpacing"/>
      </w:pPr>
    </w:p>
    <w:p w:rsidR="0041490A" w:rsidRDefault="0041490A" w:rsidP="0041490A">
      <w:pPr>
        <w:pStyle w:val="NoSpacing"/>
      </w:pPr>
    </w:p>
    <w:p w:rsidR="0041490A" w:rsidRDefault="0041490A" w:rsidP="0041490A">
      <w:pPr>
        <w:pStyle w:val="NoSpacing"/>
      </w:pPr>
      <w:r>
        <w:t>25 Jun.1434</w:t>
      </w:r>
      <w:r>
        <w:tab/>
        <w:t>He was a juror on the inquisition post mortem held in Spital in the Street</w:t>
      </w:r>
    </w:p>
    <w:p w:rsidR="0041490A" w:rsidRDefault="0041490A" w:rsidP="0041490A">
      <w:pPr>
        <w:pStyle w:val="NoSpacing"/>
      </w:pPr>
      <w:r>
        <w:tab/>
      </w:r>
      <w:r>
        <w:tab/>
        <w:t>into lands of the late John Cameryng(q.v.).</w:t>
      </w:r>
    </w:p>
    <w:p w:rsidR="0041490A" w:rsidRDefault="0041490A" w:rsidP="0041490A">
      <w:pPr>
        <w:pStyle w:val="NoSpacing"/>
      </w:pPr>
      <w:r>
        <w:tab/>
      </w:r>
      <w:r>
        <w:tab/>
        <w:t>(www.inquisitionspostmortem.ac.uk  ref. eCIPM 24-243)</w:t>
      </w:r>
    </w:p>
    <w:p w:rsidR="0041490A" w:rsidRDefault="0041490A" w:rsidP="0041490A">
      <w:pPr>
        <w:pStyle w:val="NoSpacing"/>
      </w:pPr>
    </w:p>
    <w:p w:rsidR="0041490A" w:rsidRDefault="0041490A" w:rsidP="0041490A">
      <w:pPr>
        <w:pStyle w:val="NoSpacing"/>
      </w:pPr>
    </w:p>
    <w:p w:rsidR="006B2F86" w:rsidRPr="0041490A" w:rsidRDefault="0041490A" w:rsidP="00E71FC3">
      <w:pPr>
        <w:pStyle w:val="NoSpacing"/>
      </w:pPr>
      <w:r>
        <w:t>19 January 2017</w:t>
      </w:r>
    </w:p>
    <w:sectPr w:rsidR="006B2F86" w:rsidRPr="0041490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90A" w:rsidRDefault="0041490A" w:rsidP="00E71FC3">
      <w:pPr>
        <w:spacing w:after="0" w:line="240" w:lineRule="auto"/>
      </w:pPr>
      <w:r>
        <w:separator/>
      </w:r>
    </w:p>
  </w:endnote>
  <w:endnote w:type="continuationSeparator" w:id="0">
    <w:p w:rsidR="0041490A" w:rsidRDefault="004149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90A" w:rsidRDefault="0041490A" w:rsidP="00E71FC3">
      <w:pPr>
        <w:spacing w:after="0" w:line="240" w:lineRule="auto"/>
      </w:pPr>
      <w:r>
        <w:separator/>
      </w:r>
    </w:p>
  </w:footnote>
  <w:footnote w:type="continuationSeparator" w:id="0">
    <w:p w:rsidR="0041490A" w:rsidRDefault="004149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90A"/>
    <w:rsid w:val="001A7C09"/>
    <w:rsid w:val="0041490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E7F9F"/>
  <w15:chartTrackingRefBased/>
  <w15:docId w15:val="{928051C4-237D-4420-A0FF-443EAB714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2017-01-19T22:01:00Z</dcterms:created>
  <dcterms:modified xsi:type="dcterms:W3CDTF">2017-01-19T22:02:00Z</dcterms:modified>
</cp:coreProperties>
</file>