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0FD9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QUENATON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300EEBF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Gentleman.</w:t>
      </w:r>
    </w:p>
    <w:p w14:paraId="55D3D30D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54865F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3C387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William Bode of London, cutler(q.v.), and Thomas Bradwell of London,</w:t>
      </w:r>
    </w:p>
    <w:p w14:paraId="2660E3CB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grocer(q.v.), brought a plaint of debt against him.</w:t>
      </w:r>
    </w:p>
    <w:p w14:paraId="6E0F9CBD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FCEF20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E9130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4D43A" w14:textId="77777777" w:rsidR="00991091" w:rsidRDefault="00991091" w:rsidP="009910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2022</w:t>
      </w:r>
    </w:p>
    <w:p w14:paraId="2C3310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14055" w14:textId="77777777" w:rsidR="00991091" w:rsidRDefault="00991091" w:rsidP="009139A6">
      <w:r>
        <w:separator/>
      </w:r>
    </w:p>
  </w:endnote>
  <w:endnote w:type="continuationSeparator" w:id="0">
    <w:p w14:paraId="5A06DBEF" w14:textId="77777777" w:rsidR="00991091" w:rsidRDefault="009910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A8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C9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EA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15470" w14:textId="77777777" w:rsidR="00991091" w:rsidRDefault="00991091" w:rsidP="009139A6">
      <w:r>
        <w:separator/>
      </w:r>
    </w:p>
  </w:footnote>
  <w:footnote w:type="continuationSeparator" w:id="0">
    <w:p w14:paraId="2E1FFBD3" w14:textId="77777777" w:rsidR="00991091" w:rsidRDefault="009910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F13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D2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FB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91"/>
    <w:rsid w:val="000666E0"/>
    <w:rsid w:val="002510B7"/>
    <w:rsid w:val="005C130B"/>
    <w:rsid w:val="00826F5C"/>
    <w:rsid w:val="009139A6"/>
    <w:rsid w:val="009448BB"/>
    <w:rsid w:val="0099109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12FDA"/>
  <w15:chartTrackingRefBased/>
  <w15:docId w15:val="{D2BD06B0-786F-469C-8221-B9A6A5C3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10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2022-09-14T14:56:00Z</dcterms:created>
  <dcterms:modified xsi:type="dcterms:W3CDTF">2022-09-14T14:57:00Z</dcterms:modified>
</cp:coreProperties>
</file>