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58558" w14:textId="77777777" w:rsidR="00E87B7B" w:rsidRDefault="00E87B7B" w:rsidP="00E87B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Alexander QUENATON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75C960F3" w14:textId="77777777" w:rsidR="00E87B7B" w:rsidRDefault="00E87B7B" w:rsidP="00E87B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Balscote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Oxfordshire</w:t>
      </w:r>
      <w:proofErr w:type="spellEnd"/>
      <w:r>
        <w:rPr>
          <w:rFonts w:cs="Times New Roman"/>
          <w:szCs w:val="24"/>
        </w:rPr>
        <w:t>. Gentleman.</w:t>
      </w:r>
    </w:p>
    <w:p w14:paraId="49993E44" w14:textId="77777777" w:rsidR="00E87B7B" w:rsidRDefault="00E87B7B" w:rsidP="00E87B7B">
      <w:pPr>
        <w:pStyle w:val="NoSpacing"/>
        <w:rPr>
          <w:rFonts w:cs="Times New Roman"/>
          <w:szCs w:val="24"/>
        </w:rPr>
      </w:pPr>
    </w:p>
    <w:p w14:paraId="16F69770" w14:textId="77777777" w:rsidR="00E87B7B" w:rsidRDefault="00E87B7B" w:rsidP="00E87B7B">
      <w:pPr>
        <w:pStyle w:val="NoSpacing"/>
        <w:rPr>
          <w:rFonts w:cs="Times New Roman"/>
          <w:szCs w:val="24"/>
        </w:rPr>
      </w:pPr>
    </w:p>
    <w:p w14:paraId="0D1C6A46" w14:textId="77777777" w:rsidR="00E87B7B" w:rsidRDefault="00E87B7B" w:rsidP="00E87B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William Pek(q.v.) and William </w:t>
      </w:r>
      <w:proofErr w:type="spellStart"/>
      <w:r>
        <w:rPr>
          <w:rFonts w:cs="Times New Roman"/>
          <w:szCs w:val="24"/>
        </w:rPr>
        <w:t>Goldyngton</w:t>
      </w:r>
      <w:proofErr w:type="spellEnd"/>
      <w:r>
        <w:rPr>
          <w:rFonts w:cs="Times New Roman"/>
          <w:szCs w:val="24"/>
        </w:rPr>
        <w:t xml:space="preserve">(q.v.) brought a plaint of </w:t>
      </w:r>
      <w:proofErr w:type="gramStart"/>
      <w:r>
        <w:rPr>
          <w:rFonts w:cs="Times New Roman"/>
          <w:szCs w:val="24"/>
        </w:rPr>
        <w:t>debt</w:t>
      </w:r>
      <w:proofErr w:type="gramEnd"/>
    </w:p>
    <w:p w14:paraId="1625B6F4" w14:textId="77777777" w:rsidR="00E87B7B" w:rsidRDefault="00E87B7B" w:rsidP="00E87B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him, William Bode of London, cutler(q.v.), and Thomas Bradwell</w:t>
      </w:r>
    </w:p>
    <w:p w14:paraId="3FE878F8" w14:textId="77777777" w:rsidR="00E87B7B" w:rsidRDefault="00E87B7B" w:rsidP="00E87B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London, grocer(q.v.).</w:t>
      </w:r>
    </w:p>
    <w:p w14:paraId="5475A320" w14:textId="77777777" w:rsidR="00E87B7B" w:rsidRDefault="00E87B7B" w:rsidP="00E87B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107D8">
          <w:rPr>
            <w:rStyle w:val="Hyperlink"/>
            <w:rFonts w:cs="Times New Roman"/>
            <w:szCs w:val="24"/>
          </w:rPr>
          <w:t>https://waalt.uh.edu/index.php/IDXCP40no799</w:t>
        </w:r>
      </w:hyperlink>
      <w:r>
        <w:rPr>
          <w:rFonts w:cs="Times New Roman"/>
          <w:szCs w:val="24"/>
        </w:rPr>
        <w:t xml:space="preserve"> )</w:t>
      </w:r>
    </w:p>
    <w:p w14:paraId="3FFFE515" w14:textId="77777777" w:rsidR="00E87B7B" w:rsidRDefault="00E87B7B" w:rsidP="00E87B7B">
      <w:pPr>
        <w:pStyle w:val="NoSpacing"/>
        <w:rPr>
          <w:rFonts w:cs="Times New Roman"/>
          <w:szCs w:val="24"/>
        </w:rPr>
      </w:pPr>
    </w:p>
    <w:p w14:paraId="57042407" w14:textId="77777777" w:rsidR="00E87B7B" w:rsidRDefault="00E87B7B" w:rsidP="00E87B7B">
      <w:pPr>
        <w:pStyle w:val="NoSpacing"/>
        <w:rPr>
          <w:rFonts w:cs="Times New Roman"/>
          <w:szCs w:val="24"/>
        </w:rPr>
      </w:pPr>
    </w:p>
    <w:p w14:paraId="54E712BC" w14:textId="77777777" w:rsidR="00E87B7B" w:rsidRDefault="00E87B7B" w:rsidP="00E87B7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October 2022</w:t>
      </w:r>
    </w:p>
    <w:p w14:paraId="44C4BA9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A5738" w14:textId="77777777" w:rsidR="00E87B7B" w:rsidRDefault="00E87B7B" w:rsidP="009139A6">
      <w:r>
        <w:separator/>
      </w:r>
    </w:p>
  </w:endnote>
  <w:endnote w:type="continuationSeparator" w:id="0">
    <w:p w14:paraId="20EA6D5A" w14:textId="77777777" w:rsidR="00E87B7B" w:rsidRDefault="00E87B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C76A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270C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E0D4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72007" w14:textId="77777777" w:rsidR="00E87B7B" w:rsidRDefault="00E87B7B" w:rsidP="009139A6">
      <w:r>
        <w:separator/>
      </w:r>
    </w:p>
  </w:footnote>
  <w:footnote w:type="continuationSeparator" w:id="0">
    <w:p w14:paraId="5531A66C" w14:textId="77777777" w:rsidR="00E87B7B" w:rsidRDefault="00E87B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DD8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A6C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110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B7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87B7B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F130C"/>
  <w15:chartTrackingRefBased/>
  <w15:docId w15:val="{B6263ABF-9632-4684-AE66-7F20D9193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87B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2023-03-24T22:21:00Z</dcterms:created>
  <dcterms:modified xsi:type="dcterms:W3CDTF">2023-03-24T22:21:00Z</dcterms:modified>
</cp:coreProperties>
</file>