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FCA6B" w14:textId="77777777" w:rsidR="00BC7D91" w:rsidRDefault="00BC7D91" w:rsidP="00BC7D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QUELDRYK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fl.1443)</w:t>
      </w:r>
    </w:p>
    <w:p w14:paraId="78B53366" w14:textId="77777777" w:rsidR="00BC7D91" w:rsidRDefault="00BC7D91" w:rsidP="00BC7D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Barber.</w:t>
      </w:r>
    </w:p>
    <w:p w14:paraId="5A81C9A9" w14:textId="77777777" w:rsidR="00BC7D91" w:rsidRDefault="00BC7D91" w:rsidP="00BC7D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22511B" w14:textId="77777777" w:rsidR="00BC7D91" w:rsidRDefault="00BC7D91" w:rsidP="00BC7D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8E442F" w14:textId="77777777" w:rsidR="00BC7D91" w:rsidRDefault="00BC7D91" w:rsidP="00BC7D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Sep.1443</w:t>
      </w:r>
      <w:r>
        <w:rPr>
          <w:rFonts w:ascii="Times New Roman" w:hAnsi="Times New Roman" w:cs="Times New Roman"/>
          <w:sz w:val="24"/>
          <w:szCs w:val="24"/>
        </w:rPr>
        <w:tab/>
        <w:t>He was one of those to whom Richard Payne of London(q.v.) gifted his goods and</w:t>
      </w:r>
    </w:p>
    <w:p w14:paraId="0FDAB4F1" w14:textId="77777777" w:rsidR="00BC7D91" w:rsidRDefault="00BC7D91" w:rsidP="00BC7D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chattels.</w:t>
      </w:r>
    </w:p>
    <w:p w14:paraId="545C2A63" w14:textId="77777777" w:rsidR="00BC7D91" w:rsidRDefault="00BC7D91" w:rsidP="00BC7D91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 w:rsidRPr="00D02259">
        <w:rPr>
          <w:rFonts w:ascii="Times New Roman" w:hAnsi="Times New Roman" w:cs="Times New Roman"/>
          <w:sz w:val="24"/>
          <w:szCs w:val="24"/>
        </w:rPr>
        <w:t>(“Calendar of Plea and Memoranda Rolls preserved among the archives of the Corporation of the City of London at the Guildhall A.D. 1437-1457”, edited by Philip E. Jones, pub. Cambridge University Press 1954 p.168)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ED2F194" w14:textId="77777777" w:rsidR="00BC7D91" w:rsidRDefault="00BC7D91" w:rsidP="00BC7D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8A9DE6" w14:textId="77777777" w:rsidR="00BC7D91" w:rsidRDefault="00BC7D91" w:rsidP="00BC7D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D84005" w14:textId="77777777" w:rsidR="00BC7D91" w:rsidRDefault="00BC7D91" w:rsidP="00BC7D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April 2022</w:t>
      </w:r>
    </w:p>
    <w:p w14:paraId="495C10E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D5EE14" w14:textId="77777777" w:rsidR="00BC7D91" w:rsidRDefault="00BC7D91" w:rsidP="009139A6">
      <w:r>
        <w:separator/>
      </w:r>
    </w:p>
  </w:endnote>
  <w:endnote w:type="continuationSeparator" w:id="0">
    <w:p w14:paraId="7B17C98D" w14:textId="77777777" w:rsidR="00BC7D91" w:rsidRDefault="00BC7D9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7003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DE84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1C0D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0276C4" w14:textId="77777777" w:rsidR="00BC7D91" w:rsidRDefault="00BC7D91" w:rsidP="009139A6">
      <w:r>
        <w:separator/>
      </w:r>
    </w:p>
  </w:footnote>
  <w:footnote w:type="continuationSeparator" w:id="0">
    <w:p w14:paraId="68DEDC2F" w14:textId="77777777" w:rsidR="00BC7D91" w:rsidRDefault="00BC7D9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E2C5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F839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E3B5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D91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BC7D91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B5DB56"/>
  <w15:chartTrackingRefBased/>
  <w15:docId w15:val="{7AF49FE9-8C88-4970-8420-C3FEA55F0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2022-04-08T19:08:00Z</dcterms:created>
  <dcterms:modified xsi:type="dcterms:W3CDTF">2022-04-08T19:08:00Z</dcterms:modified>
</cp:coreProperties>
</file>