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CE12A" w14:textId="77777777" w:rsidR="00D16ACA" w:rsidRDefault="00D16ACA" w:rsidP="00D16AC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QUELDRIK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d.1430)</w:t>
      </w:r>
    </w:p>
    <w:p w14:paraId="3476B43E" w14:textId="77777777" w:rsidR="00D16ACA" w:rsidRDefault="00D16ACA" w:rsidP="00D16AC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Baker.</w:t>
      </w:r>
    </w:p>
    <w:p w14:paraId="48ED79E7" w14:textId="77777777" w:rsidR="00D16ACA" w:rsidRDefault="00D16ACA" w:rsidP="00D16AC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96A626A" w14:textId="77777777" w:rsidR="00D16ACA" w:rsidRDefault="00D16ACA" w:rsidP="00D16AC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14E71FE" w14:textId="77777777" w:rsidR="00D16ACA" w:rsidRDefault="00D16ACA" w:rsidP="00D16AC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Oct.1430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p.134)</w:t>
      </w:r>
    </w:p>
    <w:p w14:paraId="19781649" w14:textId="77777777" w:rsidR="00D16ACA" w:rsidRDefault="00D16ACA" w:rsidP="00D16AC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Oct.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 (ibid.)</w:t>
      </w:r>
    </w:p>
    <w:p w14:paraId="2EFBAF69" w14:textId="77777777" w:rsidR="00D16ACA" w:rsidRDefault="00D16ACA" w:rsidP="00D16AC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8850E2A" w14:textId="77777777" w:rsidR="00D16ACA" w:rsidRDefault="00D16ACA" w:rsidP="00D16AC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37D0B84" w14:textId="77777777" w:rsidR="00D16ACA" w:rsidRDefault="00D16ACA" w:rsidP="00D16AC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June 2021</w:t>
      </w:r>
    </w:p>
    <w:p w14:paraId="5347710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B4205" w14:textId="77777777" w:rsidR="00D16ACA" w:rsidRDefault="00D16ACA" w:rsidP="009139A6">
      <w:r>
        <w:separator/>
      </w:r>
    </w:p>
  </w:endnote>
  <w:endnote w:type="continuationSeparator" w:id="0">
    <w:p w14:paraId="42B3063D" w14:textId="77777777" w:rsidR="00D16ACA" w:rsidRDefault="00D16A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1F1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D56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4F9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87BE6" w14:textId="77777777" w:rsidR="00D16ACA" w:rsidRDefault="00D16ACA" w:rsidP="009139A6">
      <w:r>
        <w:separator/>
      </w:r>
    </w:p>
  </w:footnote>
  <w:footnote w:type="continuationSeparator" w:id="0">
    <w:p w14:paraId="10C5A39C" w14:textId="77777777" w:rsidR="00D16ACA" w:rsidRDefault="00D16A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308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F9D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FFB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AC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16AC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96C66"/>
  <w15:chartTrackingRefBased/>
  <w15:docId w15:val="{F4A36EE7-0DBE-43B4-8E02-703BCD73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AC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2021-06-20T19:56:00Z</dcterms:created>
  <dcterms:modified xsi:type="dcterms:W3CDTF">2021-06-20T19:57:00Z</dcterms:modified>
</cp:coreProperties>
</file>