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3261" w14:textId="77777777" w:rsidR="00CB0439" w:rsidRDefault="00CB0439" w:rsidP="00CB0439">
      <w:pPr>
        <w:pStyle w:val="NoSpacing"/>
        <w:rPr>
          <w:lang w:val="en-US"/>
        </w:rPr>
      </w:pPr>
      <w:r>
        <w:rPr>
          <w:u w:val="single"/>
          <w:lang w:val="en-US"/>
        </w:rPr>
        <w:t>John QUEDAMPTON</w:t>
      </w:r>
      <w:r>
        <w:rPr>
          <w:lang w:val="en-US"/>
        </w:rPr>
        <w:t xml:space="preserve">        (fl.1468)</w:t>
      </w:r>
    </w:p>
    <w:p w14:paraId="731F898E" w14:textId="77777777" w:rsidR="00CB0439" w:rsidRDefault="00CB0439" w:rsidP="00CB0439">
      <w:pPr>
        <w:pStyle w:val="NoSpacing"/>
        <w:rPr>
          <w:lang w:val="en-US"/>
        </w:rPr>
      </w:pPr>
    </w:p>
    <w:p w14:paraId="1BECF005" w14:textId="77777777" w:rsidR="00CB0439" w:rsidRDefault="00CB0439" w:rsidP="00CB0439">
      <w:pPr>
        <w:pStyle w:val="NoSpacing"/>
        <w:rPr>
          <w:lang w:val="en-US"/>
        </w:rPr>
      </w:pPr>
    </w:p>
    <w:p w14:paraId="6BC0A4CA" w14:textId="77777777" w:rsidR="00CB0439" w:rsidRDefault="00CB0439" w:rsidP="00CB0439">
      <w:pPr>
        <w:pStyle w:val="NoSpacing"/>
        <w:rPr>
          <w:lang w:val="en-US"/>
        </w:rPr>
      </w:pPr>
      <w:r>
        <w:rPr>
          <w:lang w:val="en-US"/>
        </w:rPr>
        <w:tab/>
        <w:t>1468</w:t>
      </w:r>
      <w:r>
        <w:rPr>
          <w:lang w:val="en-US"/>
        </w:rPr>
        <w:tab/>
        <w:t>He made a plaint of trespass and taking against Michael Lucas of</w:t>
      </w:r>
    </w:p>
    <w:p w14:paraId="587EC355" w14:textId="77777777" w:rsidR="00CB0439" w:rsidRDefault="00CB0439" w:rsidP="00CB0439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Winchester, brasier(q.v.).</w:t>
      </w:r>
    </w:p>
    <w:p w14:paraId="121867BA" w14:textId="77777777" w:rsidR="00CB0439" w:rsidRDefault="00CB0439" w:rsidP="00CB0439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E02DE7">
          <w:rPr>
            <w:rStyle w:val="Hyperlink"/>
            <w:lang w:val="en-US"/>
          </w:rPr>
          <w:t>https://waalt.uh.edu/index.php/CP40/826</w:t>
        </w:r>
      </w:hyperlink>
      <w:r>
        <w:rPr>
          <w:lang w:val="en-US"/>
        </w:rPr>
        <w:t xml:space="preserve"> )</w:t>
      </w:r>
    </w:p>
    <w:p w14:paraId="4D5007DC" w14:textId="77777777" w:rsidR="00CB0439" w:rsidRDefault="00CB0439" w:rsidP="00CB0439">
      <w:pPr>
        <w:pStyle w:val="NoSpacing"/>
        <w:rPr>
          <w:lang w:val="en-US"/>
        </w:rPr>
      </w:pPr>
    </w:p>
    <w:p w14:paraId="124A7318" w14:textId="77777777" w:rsidR="00CB0439" w:rsidRDefault="00CB0439" w:rsidP="00CB0439">
      <w:pPr>
        <w:pStyle w:val="NoSpacing"/>
        <w:rPr>
          <w:lang w:val="en-US"/>
        </w:rPr>
      </w:pPr>
    </w:p>
    <w:p w14:paraId="4D2E0FF9" w14:textId="77777777" w:rsidR="00CB0439" w:rsidRDefault="00CB0439" w:rsidP="00CB0439">
      <w:pPr>
        <w:pStyle w:val="NoSpacing"/>
        <w:rPr>
          <w:lang w:val="en-US"/>
        </w:rPr>
      </w:pPr>
      <w:r>
        <w:rPr>
          <w:lang w:val="en-US"/>
        </w:rPr>
        <w:t>30 October 2025</w:t>
      </w:r>
    </w:p>
    <w:p w14:paraId="2A127FC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22F43" w14:textId="77777777" w:rsidR="00CB0439" w:rsidRDefault="00CB0439" w:rsidP="00086E2C">
      <w:pPr>
        <w:spacing w:after="0" w:line="240" w:lineRule="auto"/>
      </w:pPr>
      <w:r>
        <w:separator/>
      </w:r>
    </w:p>
  </w:endnote>
  <w:endnote w:type="continuationSeparator" w:id="0">
    <w:p w14:paraId="2AAA43F0" w14:textId="77777777" w:rsidR="00CB0439" w:rsidRDefault="00CB043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6E2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9103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67DB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1F8C2" w14:textId="77777777" w:rsidR="00CB0439" w:rsidRDefault="00CB0439" w:rsidP="00086E2C">
      <w:pPr>
        <w:spacing w:after="0" w:line="240" w:lineRule="auto"/>
      </w:pPr>
      <w:r>
        <w:separator/>
      </w:r>
    </w:p>
  </w:footnote>
  <w:footnote w:type="continuationSeparator" w:id="0">
    <w:p w14:paraId="438C2DF5" w14:textId="77777777" w:rsidR="00CB0439" w:rsidRDefault="00CB043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690A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B93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E232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439"/>
    <w:rsid w:val="00086E2C"/>
    <w:rsid w:val="000A2E7A"/>
    <w:rsid w:val="001270B0"/>
    <w:rsid w:val="002244B7"/>
    <w:rsid w:val="00314D94"/>
    <w:rsid w:val="00617568"/>
    <w:rsid w:val="006E68FA"/>
    <w:rsid w:val="00CB043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8B9E2"/>
  <w15:chartTrackingRefBased/>
  <w15:docId w15:val="{52964575-323B-4F4B-A8A5-61D1C395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B0439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B043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215</Characters>
  <Application>Microsoft Office Word</Application>
  <DocSecurity>0</DocSecurity>
  <Lines>15</Lines>
  <Paragraphs>8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2025-10-31T20:06:00Z</dcterms:created>
  <dcterms:modified xsi:type="dcterms:W3CDTF">2025-10-31T20:06:00Z</dcterms:modified>
</cp:coreProperties>
</file>