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EBF161" w14:textId="77777777" w:rsidR="00EC2E8D" w:rsidRDefault="00EC2E8D" w:rsidP="00EC2E8D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QUEDHAMPTON</w:t>
      </w:r>
      <w:r>
        <w:rPr>
          <w:rFonts w:cs="Times New Roman"/>
          <w:szCs w:val="24"/>
        </w:rPr>
        <w:t xml:space="preserve">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2C97ED3B" w14:textId="77777777" w:rsidR="00EC2E8D" w:rsidRDefault="00EC2E8D" w:rsidP="00EC2E8D">
      <w:pPr>
        <w:pStyle w:val="NoSpacing"/>
        <w:jc w:val="both"/>
        <w:rPr>
          <w:rFonts w:cs="Times New Roman"/>
          <w:szCs w:val="24"/>
        </w:rPr>
      </w:pPr>
    </w:p>
    <w:p w14:paraId="5B74C5DA" w14:textId="77777777" w:rsidR="00EC2E8D" w:rsidRDefault="00EC2E8D" w:rsidP="00EC2E8D">
      <w:pPr>
        <w:pStyle w:val="NoSpacing"/>
        <w:jc w:val="both"/>
        <w:rPr>
          <w:rFonts w:cs="Times New Roman"/>
          <w:szCs w:val="24"/>
        </w:rPr>
      </w:pPr>
    </w:p>
    <w:p w14:paraId="29D718BC" w14:textId="77777777" w:rsidR="00EC2E8D" w:rsidRDefault="00EC2E8D" w:rsidP="00EC2E8D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>He made a plaint of debt against John Drewe of Basingstoke, Hampshire(q.v.).</w:t>
      </w:r>
    </w:p>
    <w:p w14:paraId="3BDCA449" w14:textId="77777777" w:rsidR="00EC2E8D" w:rsidRDefault="00EC2E8D" w:rsidP="00EC2E8D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88755F">
          <w:rPr>
            <w:rStyle w:val="Hyperlink"/>
            <w:rFonts w:cs="Times New Roman"/>
            <w:szCs w:val="24"/>
          </w:rPr>
          <w:t xml:space="preserve">http://aalt.law.uh.edu/Indices/CP40Indices/CP40no883Pl.htm </w:t>
        </w:r>
      </w:hyperlink>
      <w:r>
        <w:rPr>
          <w:rFonts w:cs="Times New Roman"/>
          <w:szCs w:val="24"/>
        </w:rPr>
        <w:t xml:space="preserve">  )</w:t>
      </w:r>
    </w:p>
    <w:p w14:paraId="1A976302" w14:textId="77777777" w:rsidR="00EC2E8D" w:rsidRDefault="00EC2E8D" w:rsidP="00EC2E8D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 xml:space="preserve">He made a plaint of debt against John </w:t>
      </w:r>
      <w:proofErr w:type="spellStart"/>
      <w:r>
        <w:rPr>
          <w:rFonts w:cs="Times New Roman"/>
          <w:szCs w:val="24"/>
        </w:rPr>
        <w:t>Hopkyns</w:t>
      </w:r>
      <w:proofErr w:type="spellEnd"/>
      <w:r>
        <w:rPr>
          <w:rFonts w:cs="Times New Roman"/>
          <w:szCs w:val="24"/>
        </w:rPr>
        <w:t xml:space="preserve"> of Reading(q.v.).  (ibid.)</w:t>
      </w:r>
    </w:p>
    <w:p w14:paraId="3CBDF913" w14:textId="77777777" w:rsidR="00EC2E8D" w:rsidRDefault="00EC2E8D" w:rsidP="00EC2E8D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>He made a plaint of debt against William Burley of Chineham,</w:t>
      </w:r>
    </w:p>
    <w:p w14:paraId="5F093454" w14:textId="77777777" w:rsidR="00EC2E8D" w:rsidRDefault="00EC2E8D" w:rsidP="00EC2E8D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Hampshire(q.v.).  (ibid.)</w:t>
      </w:r>
    </w:p>
    <w:p w14:paraId="7F295FF7" w14:textId="77777777" w:rsidR="00EC2E8D" w:rsidRDefault="00EC2E8D" w:rsidP="00EC2E8D">
      <w:pPr>
        <w:pStyle w:val="NoSpacing"/>
        <w:jc w:val="both"/>
        <w:rPr>
          <w:rFonts w:cs="Times New Roman"/>
          <w:szCs w:val="24"/>
        </w:rPr>
      </w:pPr>
    </w:p>
    <w:p w14:paraId="715384AF" w14:textId="77777777" w:rsidR="00EC2E8D" w:rsidRDefault="00EC2E8D" w:rsidP="00EC2E8D">
      <w:pPr>
        <w:pStyle w:val="NoSpacing"/>
        <w:jc w:val="both"/>
        <w:rPr>
          <w:rFonts w:cs="Times New Roman"/>
          <w:szCs w:val="24"/>
        </w:rPr>
      </w:pPr>
    </w:p>
    <w:p w14:paraId="2C161474" w14:textId="77777777" w:rsidR="00EC2E8D" w:rsidRDefault="00EC2E8D" w:rsidP="00EC2E8D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20 May 2023</w:t>
      </w:r>
    </w:p>
    <w:p w14:paraId="2EBA19D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924CA7" w14:textId="77777777" w:rsidR="00EC2E8D" w:rsidRDefault="00EC2E8D" w:rsidP="009139A6">
      <w:r>
        <w:separator/>
      </w:r>
    </w:p>
  </w:endnote>
  <w:endnote w:type="continuationSeparator" w:id="0">
    <w:p w14:paraId="5BF9836E" w14:textId="77777777" w:rsidR="00EC2E8D" w:rsidRDefault="00EC2E8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E8ED2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DF788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</w:t>
    </w:r>
    <w:proofErr w:type="gramStart"/>
    <w:r w:rsidRPr="009139A6">
      <w:rPr>
        <w:rFonts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0B303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7E7AF1" w14:textId="77777777" w:rsidR="00EC2E8D" w:rsidRDefault="00EC2E8D" w:rsidP="009139A6">
      <w:r>
        <w:separator/>
      </w:r>
    </w:p>
  </w:footnote>
  <w:footnote w:type="continuationSeparator" w:id="0">
    <w:p w14:paraId="5A857A50" w14:textId="77777777" w:rsidR="00EC2E8D" w:rsidRDefault="00EC2E8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F63BC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0113E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6D6D3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2E8D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EC2E8D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F23104"/>
  <w15:chartTrackingRefBased/>
  <w15:docId w15:val="{AC2A8317-7F0D-4876-8925-B3721310C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EC2E8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%2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67</Words>
  <Characters>386</Characters>
  <Application>Microsoft Office Word</Application>
  <DocSecurity>0</DocSecurity>
  <Lines>3</Lines>
  <Paragraphs>1</Paragraphs>
  <ScaleCrop>false</ScaleCrop>
  <Company/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2023-09-05T19:37:00Z</dcterms:created>
  <dcterms:modified xsi:type="dcterms:W3CDTF">2023-09-05T19:37:00Z</dcterms:modified>
</cp:coreProperties>
</file>