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96" w:rsidRDefault="00F70396" w:rsidP="00F70396">
      <w:pPr>
        <w:pStyle w:val="NoSpacing"/>
      </w:pPr>
      <w:r>
        <w:rPr>
          <w:u w:val="single"/>
        </w:rPr>
        <w:t>Hugh QUECHE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F70396" w:rsidRDefault="00F70396" w:rsidP="00F70396">
      <w:pPr>
        <w:pStyle w:val="NoSpacing"/>
      </w:pPr>
    </w:p>
    <w:p w:rsidR="00F70396" w:rsidRDefault="00F70396" w:rsidP="00F70396">
      <w:pPr>
        <w:pStyle w:val="NoSpacing"/>
      </w:pPr>
    </w:p>
    <w:p w:rsidR="00F70396" w:rsidRDefault="00F70396" w:rsidP="00F70396">
      <w:pPr>
        <w:pStyle w:val="NoSpacing"/>
        <w:ind w:left="1440" w:hanging="1440"/>
      </w:pPr>
      <w:r>
        <w:t>24 Jan.1433</w:t>
      </w:r>
      <w:r>
        <w:tab/>
        <w:t>He</w:t>
      </w:r>
      <w:r>
        <w:t xml:space="preserve">, Richard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Somere</w:t>
      </w:r>
      <w:proofErr w:type="spellEnd"/>
      <w:r>
        <w:t xml:space="preserve">(q.v.) and Simon </w:t>
      </w:r>
      <w:proofErr w:type="spellStart"/>
      <w:r>
        <w:t>Benfeld</w:t>
      </w:r>
      <w:proofErr w:type="spellEnd"/>
      <w:r>
        <w:t>(q.v.)</w:t>
      </w:r>
      <w:r>
        <w:t xml:space="preserve"> held 1/20 knight’s fee </w:t>
      </w:r>
      <w:bookmarkStart w:id="0" w:name="_GoBack"/>
      <w:bookmarkEnd w:id="0"/>
      <w:r>
        <w:t>in Shipley, Sussex.</w:t>
      </w:r>
    </w:p>
    <w:p w:rsidR="00F70396" w:rsidRDefault="00F70396" w:rsidP="00F7039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24-117)</w:t>
      </w:r>
    </w:p>
    <w:p w:rsidR="00F70396" w:rsidRDefault="00F70396" w:rsidP="00F70396">
      <w:pPr>
        <w:pStyle w:val="NoSpacing"/>
      </w:pPr>
    </w:p>
    <w:p w:rsidR="00F70396" w:rsidRDefault="00F70396" w:rsidP="00F70396">
      <w:pPr>
        <w:pStyle w:val="NoSpacing"/>
      </w:pPr>
    </w:p>
    <w:p w:rsidR="006B2F86" w:rsidRPr="00F70396" w:rsidRDefault="00F70396" w:rsidP="00F70396">
      <w:pPr>
        <w:pStyle w:val="NoSpacing"/>
      </w:pPr>
      <w:r>
        <w:t>15 December 2016</w:t>
      </w:r>
    </w:p>
    <w:sectPr w:rsidR="006B2F86" w:rsidRPr="00F703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396" w:rsidRDefault="00F70396" w:rsidP="00E71FC3">
      <w:pPr>
        <w:spacing w:after="0" w:line="240" w:lineRule="auto"/>
      </w:pPr>
      <w:r>
        <w:separator/>
      </w:r>
    </w:p>
  </w:endnote>
  <w:endnote w:type="continuationSeparator" w:id="0">
    <w:p w:rsidR="00F70396" w:rsidRDefault="00F703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396" w:rsidRDefault="00F70396" w:rsidP="00E71FC3">
      <w:pPr>
        <w:spacing w:after="0" w:line="240" w:lineRule="auto"/>
      </w:pPr>
      <w:r>
        <w:separator/>
      </w:r>
    </w:p>
  </w:footnote>
  <w:footnote w:type="continuationSeparator" w:id="0">
    <w:p w:rsidR="00F70396" w:rsidRDefault="00F703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396"/>
    <w:rsid w:val="001A7C09"/>
    <w:rsid w:val="00733BE7"/>
    <w:rsid w:val="00AB52E8"/>
    <w:rsid w:val="00B16D3F"/>
    <w:rsid w:val="00E71FC3"/>
    <w:rsid w:val="00EF4813"/>
    <w:rsid w:val="00F7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6A157"/>
  <w15:chartTrackingRefBased/>
  <w15:docId w15:val="{F5133EFB-7071-4B5E-8B6B-445CCA0C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2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2016-12-15T21:19:00Z</dcterms:created>
  <dcterms:modified xsi:type="dcterms:W3CDTF">2016-12-15T21:21:00Z</dcterms:modified>
</cp:coreProperties>
</file>