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7A428" w14:textId="77777777" w:rsidR="00114FC4" w:rsidRDefault="00114FC4" w:rsidP="00114F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John QUAUSE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fl.1452)</w:t>
      </w:r>
    </w:p>
    <w:p w14:paraId="3891543F" w14:textId="77777777" w:rsidR="00114FC4" w:rsidRDefault="00114FC4" w:rsidP="00114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59B3D4" w14:textId="77777777" w:rsidR="00114FC4" w:rsidRDefault="00114FC4" w:rsidP="00114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5495AC" w14:textId="77777777" w:rsidR="00114FC4" w:rsidRDefault="00114FC4" w:rsidP="00114F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Feb.1452</w:t>
      </w:r>
      <w:r>
        <w:rPr>
          <w:rFonts w:ascii="Times New Roman" w:hAnsi="Times New Roman" w:cs="Times New Roman"/>
          <w:sz w:val="24"/>
          <w:szCs w:val="24"/>
        </w:rPr>
        <w:tab/>
        <w:t xml:space="preserve">He,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Velecote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Romesham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Warde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</w:t>
      </w:r>
    </w:p>
    <w:p w14:paraId="2DFEB02B" w14:textId="77777777" w:rsidR="00114FC4" w:rsidRDefault="00114FC4" w:rsidP="00114F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granted the manor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Kentisbury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Devon, to John Wolfe(q.v.) and his wife,</w:t>
      </w:r>
    </w:p>
    <w:p w14:paraId="1EB91C71" w14:textId="77777777" w:rsidR="00114FC4" w:rsidRDefault="00114FC4" w:rsidP="00114F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Joan(q.v.).</w:t>
      </w:r>
    </w:p>
    <w:p w14:paraId="3E84E515" w14:textId="77777777" w:rsidR="00114FC4" w:rsidRDefault="00114FC4" w:rsidP="00114FC4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B551BCB" w14:textId="77777777" w:rsidR="00114FC4" w:rsidRDefault="00114FC4" w:rsidP="00114FC4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p.12)</w:t>
      </w:r>
    </w:p>
    <w:p w14:paraId="5B17E0F5" w14:textId="77777777" w:rsidR="00114FC4" w:rsidRDefault="00114FC4" w:rsidP="00114FC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E1E0945" w14:textId="77777777" w:rsidR="00114FC4" w:rsidRDefault="00114FC4" w:rsidP="00114FC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15675FC" w14:textId="77777777" w:rsidR="00114FC4" w:rsidRDefault="00114FC4" w:rsidP="00114FC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 July 2021</w:t>
      </w:r>
    </w:p>
    <w:p w14:paraId="20C98D8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4CFDD" w14:textId="77777777" w:rsidR="00114FC4" w:rsidRDefault="00114FC4" w:rsidP="009139A6">
      <w:r>
        <w:separator/>
      </w:r>
    </w:p>
  </w:endnote>
  <w:endnote w:type="continuationSeparator" w:id="0">
    <w:p w14:paraId="19BADBCC" w14:textId="77777777" w:rsidR="00114FC4" w:rsidRDefault="00114FC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7CDB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AEFF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D9A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69542" w14:textId="77777777" w:rsidR="00114FC4" w:rsidRDefault="00114FC4" w:rsidP="009139A6">
      <w:r>
        <w:separator/>
      </w:r>
    </w:p>
  </w:footnote>
  <w:footnote w:type="continuationSeparator" w:id="0">
    <w:p w14:paraId="79335ADF" w14:textId="77777777" w:rsidR="00114FC4" w:rsidRDefault="00114FC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43F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80E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6D27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FC4"/>
    <w:rsid w:val="000666E0"/>
    <w:rsid w:val="00114FC4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B3B34"/>
  <w15:chartTrackingRefBased/>
  <w15:docId w15:val="{E09940EC-A0DF-45E3-BAD5-9B18B50A4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2021-07-24T15:18:00Z</dcterms:created>
  <dcterms:modified xsi:type="dcterms:W3CDTF">2021-07-24T15:18:00Z</dcterms:modified>
</cp:coreProperties>
</file>