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7BFC7" w14:textId="77777777" w:rsidR="00A36F84" w:rsidRDefault="00A36F84" w:rsidP="00A36F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Christopher QUARTRON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5B751460" w14:textId="77777777" w:rsidR="00A36F84" w:rsidRDefault="00A36F84" w:rsidP="00A36F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 Yeoman.</w:t>
      </w:r>
    </w:p>
    <w:p w14:paraId="359B93F9" w14:textId="77777777" w:rsidR="00A36F84" w:rsidRDefault="00A36F84" w:rsidP="00A36F84">
      <w:pPr>
        <w:pStyle w:val="NoSpacing"/>
        <w:rPr>
          <w:rFonts w:cs="Times New Roman"/>
          <w:szCs w:val="24"/>
        </w:rPr>
      </w:pPr>
    </w:p>
    <w:p w14:paraId="2C887CEB" w14:textId="77777777" w:rsidR="00A36F84" w:rsidRDefault="00A36F84" w:rsidP="00A36F84">
      <w:pPr>
        <w:pStyle w:val="NoSpacing"/>
        <w:rPr>
          <w:rFonts w:cs="Times New Roman"/>
          <w:szCs w:val="24"/>
        </w:rPr>
      </w:pPr>
    </w:p>
    <w:p w14:paraId="0B2D0576" w14:textId="77777777" w:rsidR="00A36F84" w:rsidRDefault="00A36F84" w:rsidP="00A36F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John Broke of London, </w:t>
      </w:r>
      <w:proofErr w:type="spellStart"/>
      <w:r>
        <w:rPr>
          <w:rFonts w:cs="Times New Roman"/>
          <w:szCs w:val="24"/>
        </w:rPr>
        <w:t>sheargrinder</w:t>
      </w:r>
      <w:proofErr w:type="spellEnd"/>
      <w:r>
        <w:rPr>
          <w:rFonts w:cs="Times New Roman"/>
          <w:szCs w:val="24"/>
        </w:rPr>
        <w:t xml:space="preserve"> or bladesmith(q.v.), brought a </w:t>
      </w:r>
      <w:proofErr w:type="gramStart"/>
      <w:r>
        <w:rPr>
          <w:rFonts w:cs="Times New Roman"/>
          <w:szCs w:val="24"/>
        </w:rPr>
        <w:t>plaint</w:t>
      </w:r>
      <w:proofErr w:type="gramEnd"/>
    </w:p>
    <w:p w14:paraId="59373B49" w14:textId="77777777" w:rsidR="00A36F84" w:rsidRDefault="00A36F84" w:rsidP="00A36F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debt against him, Richard Whyte of Canterbury(q.v.) and</w:t>
      </w:r>
    </w:p>
    <w:p w14:paraId="36EA3AEF" w14:textId="77777777" w:rsidR="00A36F84" w:rsidRDefault="00A36F84" w:rsidP="00A36F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Thomas Gregory of London, bladesmith(q.v.).</w:t>
      </w:r>
    </w:p>
    <w:p w14:paraId="52E3AD61" w14:textId="77777777" w:rsidR="00A36F84" w:rsidRDefault="00A36F84" w:rsidP="00A36F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40DB6">
          <w:rPr>
            <w:rStyle w:val="Hyperlink"/>
            <w:rFonts w:cs="Times New Roman"/>
            <w:szCs w:val="24"/>
          </w:rPr>
          <w:t>https://waalt.uh.edu/index.php/IDXCP40no797</w:t>
        </w:r>
      </w:hyperlink>
      <w:r>
        <w:rPr>
          <w:rFonts w:cs="Times New Roman"/>
          <w:szCs w:val="24"/>
        </w:rPr>
        <w:t xml:space="preserve"> )</w:t>
      </w:r>
    </w:p>
    <w:p w14:paraId="037F31D1" w14:textId="77777777" w:rsidR="00A36F84" w:rsidRDefault="00A36F84" w:rsidP="00A36F84">
      <w:pPr>
        <w:pStyle w:val="NoSpacing"/>
        <w:rPr>
          <w:rFonts w:cs="Times New Roman"/>
          <w:szCs w:val="24"/>
        </w:rPr>
      </w:pPr>
    </w:p>
    <w:p w14:paraId="41A6CEA8" w14:textId="77777777" w:rsidR="00A36F84" w:rsidRDefault="00A36F84" w:rsidP="00A36F84">
      <w:pPr>
        <w:pStyle w:val="NoSpacing"/>
        <w:rPr>
          <w:rFonts w:cs="Times New Roman"/>
          <w:szCs w:val="24"/>
        </w:rPr>
      </w:pPr>
    </w:p>
    <w:p w14:paraId="3752D18F" w14:textId="77777777" w:rsidR="00A36F84" w:rsidRDefault="00A36F84" w:rsidP="00A36F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2023</w:t>
      </w:r>
    </w:p>
    <w:p w14:paraId="2EC131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9F62" w14:textId="77777777" w:rsidR="00A36F84" w:rsidRDefault="00A36F84" w:rsidP="009139A6">
      <w:r>
        <w:separator/>
      </w:r>
    </w:p>
  </w:endnote>
  <w:endnote w:type="continuationSeparator" w:id="0">
    <w:p w14:paraId="4A30651D" w14:textId="77777777" w:rsidR="00A36F84" w:rsidRDefault="00A36F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4C6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E34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1C7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F4C85" w14:textId="77777777" w:rsidR="00A36F84" w:rsidRDefault="00A36F84" w:rsidP="009139A6">
      <w:r>
        <w:separator/>
      </w:r>
    </w:p>
  </w:footnote>
  <w:footnote w:type="continuationSeparator" w:id="0">
    <w:p w14:paraId="281EDAA2" w14:textId="77777777" w:rsidR="00A36F84" w:rsidRDefault="00A36F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BB8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17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A49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84"/>
    <w:rsid w:val="000666E0"/>
    <w:rsid w:val="002510B7"/>
    <w:rsid w:val="005C130B"/>
    <w:rsid w:val="00826F5C"/>
    <w:rsid w:val="009139A6"/>
    <w:rsid w:val="009448BB"/>
    <w:rsid w:val="00947624"/>
    <w:rsid w:val="00A3176C"/>
    <w:rsid w:val="00A36F84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87035"/>
  <w15:chartTrackingRefBased/>
  <w15:docId w15:val="{118F0330-4FE6-487A-BD5D-1AE08C483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36F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2023-04-18T07:56:00Z</dcterms:created>
  <dcterms:modified xsi:type="dcterms:W3CDTF">2023-04-18T07:57:00Z</dcterms:modified>
</cp:coreProperties>
</file>