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8383EA" w14:textId="0B9696E5" w:rsidR="00BA00AB" w:rsidRDefault="00FE2021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QUARTERMAYNS</w:t>
      </w:r>
      <w:r>
        <w:rPr>
          <w:rFonts w:ascii="Times New Roman" w:hAnsi="Times New Roman" w:cs="Times New Roman"/>
          <w:sz w:val="24"/>
          <w:szCs w:val="24"/>
        </w:rPr>
        <w:t xml:space="preserve">        (fl.1436)</w:t>
      </w:r>
    </w:p>
    <w:p w14:paraId="2B278FEE" w14:textId="27C974E7" w:rsidR="00FE2021" w:rsidRDefault="00FE2021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6969AC8" w14:textId="0ABCD4D5" w:rsidR="00FE2021" w:rsidRDefault="00FE2021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A58868E" w14:textId="77777777" w:rsidR="00FE2021" w:rsidRDefault="00FE2021" w:rsidP="00FE202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8 Nov.1436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He was appointed Sheriff of Oxfordshire and Berkshire.   </w:t>
      </w:r>
    </w:p>
    <w:p w14:paraId="012EB3C8" w14:textId="393F6A82" w:rsidR="00FE2021" w:rsidRDefault="00FE2021" w:rsidP="00FE202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1430-37 p.</w:t>
      </w:r>
      <w:r>
        <w:rPr>
          <w:rFonts w:ascii="Times New Roman" w:hAnsi="Times New Roman" w:cs="Times New Roman"/>
          <w:sz w:val="24"/>
          <w:szCs w:val="24"/>
        </w:rPr>
        <w:t>303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77B3A9FD" w14:textId="77777777" w:rsidR="00FE2021" w:rsidRDefault="00FE2021" w:rsidP="00FE202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28D40CD" w14:textId="77777777" w:rsidR="00FE2021" w:rsidRDefault="00FE2021" w:rsidP="00FE202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93DB1B2" w14:textId="3FFBE173" w:rsidR="00FE2021" w:rsidRPr="00FE2021" w:rsidRDefault="00FE2021" w:rsidP="00FE202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February 2022</w:t>
      </w:r>
    </w:p>
    <w:sectPr w:rsidR="00FE2021" w:rsidRPr="00FE202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C9CBFB" w14:textId="77777777" w:rsidR="00FE2021" w:rsidRDefault="00FE2021" w:rsidP="009139A6">
      <w:r>
        <w:separator/>
      </w:r>
    </w:p>
  </w:endnote>
  <w:endnote w:type="continuationSeparator" w:id="0">
    <w:p w14:paraId="7E724FD4" w14:textId="77777777" w:rsidR="00FE2021" w:rsidRDefault="00FE202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B54ED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3F5B5B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F585D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6876E9" w14:textId="77777777" w:rsidR="00FE2021" w:rsidRDefault="00FE2021" w:rsidP="009139A6">
      <w:r>
        <w:separator/>
      </w:r>
    </w:p>
  </w:footnote>
  <w:footnote w:type="continuationSeparator" w:id="0">
    <w:p w14:paraId="087E5138" w14:textId="77777777" w:rsidR="00FE2021" w:rsidRDefault="00FE202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5C318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57F63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0F26A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021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  <w:rsid w:val="00FE2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89BE90"/>
  <w15:chartTrackingRefBased/>
  <w15:docId w15:val="{9CF0F099-B67D-4EA8-B196-7B8ED7135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</TotalTime>
  <Pages>1</Pages>
  <Words>23</Words>
  <Characters>132</Characters>
  <Application>Microsoft Office Word</Application>
  <DocSecurity>0</DocSecurity>
  <Lines>1</Lines>
  <Paragraphs>1</Paragraphs>
  <ScaleCrop>false</ScaleCrop>
  <Company/>
  <LinksUpToDate>false</LinksUpToDate>
  <CharactersWithSpaces>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2022-02-26T20:51:00Z</dcterms:created>
  <dcterms:modified xsi:type="dcterms:W3CDTF">2022-02-26T20:53:00Z</dcterms:modified>
</cp:coreProperties>
</file>