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047BE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QUARTERMAINS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8ED0D14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491B95ED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380E3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44B80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Jul.1478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Tackley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was pardoned for not appearing </w:t>
      </w:r>
    </w:p>
    <w:p w14:paraId="26512878" w14:textId="77777777" w:rsidR="00460C31" w:rsidRDefault="00460C31" w:rsidP="00460C3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answer him touching a debt of 40s.   (C.P.R. 1476 -85 p.80)</w:t>
      </w:r>
    </w:p>
    <w:p w14:paraId="128A5B90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7603A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6384C3" w14:textId="77777777" w:rsidR="00460C31" w:rsidRDefault="00460C31" w:rsidP="00460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0CB37A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57A40" w14:textId="77777777" w:rsidR="00460C31" w:rsidRDefault="00460C31" w:rsidP="009139A6">
      <w:r>
        <w:separator/>
      </w:r>
    </w:p>
  </w:endnote>
  <w:endnote w:type="continuationSeparator" w:id="0">
    <w:p w14:paraId="53F5269D" w14:textId="77777777" w:rsidR="00460C31" w:rsidRDefault="00460C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17E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74D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D65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80CA7" w14:textId="77777777" w:rsidR="00460C31" w:rsidRDefault="00460C31" w:rsidP="009139A6">
      <w:r>
        <w:separator/>
      </w:r>
    </w:p>
  </w:footnote>
  <w:footnote w:type="continuationSeparator" w:id="0">
    <w:p w14:paraId="6B764476" w14:textId="77777777" w:rsidR="00460C31" w:rsidRDefault="00460C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DA7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92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EB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31"/>
    <w:rsid w:val="000666E0"/>
    <w:rsid w:val="002510B7"/>
    <w:rsid w:val="00460C3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5881B"/>
  <w15:chartTrackingRefBased/>
  <w15:docId w15:val="{EAF5210E-9CCD-458F-9649-9211D2EE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2021-08-10T19:26:00Z</dcterms:created>
  <dcterms:modified xsi:type="dcterms:W3CDTF">2021-08-10T19:26:00Z</dcterms:modified>
</cp:coreProperties>
</file>