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55C20" w14:textId="6C2FF210" w:rsidR="00BA00AB" w:rsidRDefault="009117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QUARLEY</w:t>
      </w:r>
      <w:r>
        <w:rPr>
          <w:rFonts w:cs="Times New Roman"/>
          <w:szCs w:val="24"/>
        </w:rPr>
        <w:t xml:space="preserve">       (d.1452)</w:t>
      </w:r>
    </w:p>
    <w:p w14:paraId="18F3F66F" w14:textId="5CE36047" w:rsidR="009117E8" w:rsidRDefault="009117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Prioress of Holy Cross, Wherwell</w:t>
      </w:r>
      <w:r w:rsidR="00CB16B5">
        <w:rPr>
          <w:rFonts w:cs="Times New Roman"/>
          <w:szCs w:val="24"/>
        </w:rPr>
        <w:t>, Hampshire.</w:t>
      </w:r>
    </w:p>
    <w:p w14:paraId="674C605C" w14:textId="77777777" w:rsidR="00CB16B5" w:rsidRDefault="00CB16B5" w:rsidP="009139A6">
      <w:pPr>
        <w:pStyle w:val="NoSpacing"/>
        <w:rPr>
          <w:rFonts w:cs="Times New Roman"/>
          <w:szCs w:val="24"/>
        </w:rPr>
      </w:pPr>
    </w:p>
    <w:p w14:paraId="078DDED7" w14:textId="77777777" w:rsidR="00CB16B5" w:rsidRDefault="00CB16B5" w:rsidP="009139A6">
      <w:pPr>
        <w:pStyle w:val="NoSpacing"/>
        <w:rPr>
          <w:rFonts w:cs="Times New Roman"/>
          <w:szCs w:val="24"/>
        </w:rPr>
      </w:pPr>
    </w:p>
    <w:p w14:paraId="73F8C347" w14:textId="5B4E8546" w:rsidR="00CB16B5" w:rsidRDefault="00CB16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Oct.1452</w:t>
      </w:r>
      <w:r>
        <w:rPr>
          <w:rFonts w:cs="Times New Roman"/>
          <w:szCs w:val="24"/>
        </w:rPr>
        <w:tab/>
        <w:t>She was dead by this date.   (C.P.R. 1452-61 p.21)</w:t>
      </w:r>
    </w:p>
    <w:p w14:paraId="4DEB89E2" w14:textId="77777777" w:rsidR="00CB16B5" w:rsidRDefault="00CB16B5" w:rsidP="009139A6">
      <w:pPr>
        <w:pStyle w:val="NoSpacing"/>
        <w:rPr>
          <w:rFonts w:cs="Times New Roman"/>
          <w:szCs w:val="24"/>
        </w:rPr>
      </w:pPr>
    </w:p>
    <w:p w14:paraId="351BE791" w14:textId="77777777" w:rsidR="00CB16B5" w:rsidRDefault="00CB16B5" w:rsidP="009139A6">
      <w:pPr>
        <w:pStyle w:val="NoSpacing"/>
        <w:rPr>
          <w:rFonts w:cs="Times New Roman"/>
          <w:szCs w:val="24"/>
        </w:rPr>
      </w:pPr>
    </w:p>
    <w:p w14:paraId="3C279321" w14:textId="6167D69D" w:rsidR="00CB16B5" w:rsidRDefault="00CB16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April 2024</w:t>
      </w:r>
    </w:p>
    <w:p w14:paraId="5FFE89E6" w14:textId="77777777" w:rsidR="00CB16B5" w:rsidRDefault="00CB16B5" w:rsidP="009139A6">
      <w:pPr>
        <w:pStyle w:val="NoSpacing"/>
        <w:rPr>
          <w:rFonts w:cs="Times New Roman"/>
          <w:szCs w:val="24"/>
        </w:rPr>
      </w:pPr>
    </w:p>
    <w:p w14:paraId="06C33F27" w14:textId="77777777" w:rsidR="00CB16B5" w:rsidRDefault="00CB16B5" w:rsidP="009139A6">
      <w:pPr>
        <w:pStyle w:val="NoSpacing"/>
        <w:rPr>
          <w:rFonts w:cs="Times New Roman"/>
          <w:szCs w:val="24"/>
        </w:rPr>
      </w:pPr>
    </w:p>
    <w:p w14:paraId="29E8A3DF" w14:textId="77777777" w:rsidR="00CB16B5" w:rsidRPr="009117E8" w:rsidRDefault="00CB16B5" w:rsidP="009139A6">
      <w:pPr>
        <w:pStyle w:val="NoSpacing"/>
        <w:rPr>
          <w:rFonts w:cs="Times New Roman"/>
          <w:szCs w:val="24"/>
        </w:rPr>
      </w:pPr>
    </w:p>
    <w:sectPr w:rsidR="00CB16B5" w:rsidRPr="009117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70575" w14:textId="77777777" w:rsidR="009117E8" w:rsidRDefault="009117E8" w:rsidP="009139A6">
      <w:r>
        <w:separator/>
      </w:r>
    </w:p>
  </w:endnote>
  <w:endnote w:type="continuationSeparator" w:id="0">
    <w:p w14:paraId="798E6662" w14:textId="77777777" w:rsidR="009117E8" w:rsidRDefault="009117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506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91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225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79280" w14:textId="77777777" w:rsidR="009117E8" w:rsidRDefault="009117E8" w:rsidP="009139A6">
      <w:r>
        <w:separator/>
      </w:r>
    </w:p>
  </w:footnote>
  <w:footnote w:type="continuationSeparator" w:id="0">
    <w:p w14:paraId="373BE8C9" w14:textId="77777777" w:rsidR="009117E8" w:rsidRDefault="009117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ED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B6A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1FC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E8"/>
    <w:rsid w:val="000666E0"/>
    <w:rsid w:val="002510B7"/>
    <w:rsid w:val="00270799"/>
    <w:rsid w:val="005C130B"/>
    <w:rsid w:val="00826F5C"/>
    <w:rsid w:val="009117E8"/>
    <w:rsid w:val="009139A6"/>
    <w:rsid w:val="009411C2"/>
    <w:rsid w:val="009448BB"/>
    <w:rsid w:val="00947624"/>
    <w:rsid w:val="00A3176C"/>
    <w:rsid w:val="00AE65F8"/>
    <w:rsid w:val="00BA00AB"/>
    <w:rsid w:val="00C71834"/>
    <w:rsid w:val="00CB16B5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AD26F"/>
  <w15:chartTrackingRefBased/>
  <w15:docId w15:val="{44C9DC41-206F-4322-A555-334C3DAA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29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2024-04-15T10:59:00Z</dcterms:created>
  <dcterms:modified xsi:type="dcterms:W3CDTF">2024-04-15T11:28:00Z</dcterms:modified>
</cp:coreProperties>
</file>