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A4FF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QUARLES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fl.1498)</w:t>
      </w:r>
    </w:p>
    <w:p w:rsidR="00DA4FF4" w:rsidRDefault="00DA4FF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DA4FF4" w:rsidRDefault="00DA4FF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4FF4" w:rsidRDefault="00DA4FF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4FF4" w:rsidRDefault="00DA4FF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>He became a scholar of Queen’s Hall.</w:t>
      </w:r>
    </w:p>
    <w:p w:rsidR="00DA4FF4" w:rsidRDefault="00DA4FF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p.412)</w:t>
      </w:r>
    </w:p>
    <w:p w:rsidR="00DA4FF4" w:rsidRDefault="00DA4FF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4FF4" w:rsidRDefault="00DA4FF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4FF4" w:rsidRPr="00DA4FF4" w:rsidRDefault="00DA4FF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  <w:bookmarkStart w:id="0" w:name="_GoBack"/>
      <w:bookmarkEnd w:id="0"/>
    </w:p>
    <w:sectPr w:rsidR="00DA4FF4" w:rsidRPr="00DA4F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FF4" w:rsidRDefault="00DA4FF4" w:rsidP="00564E3C">
      <w:pPr>
        <w:spacing w:after="0" w:line="240" w:lineRule="auto"/>
      </w:pPr>
      <w:r>
        <w:separator/>
      </w:r>
    </w:p>
  </w:endnote>
  <w:endnote w:type="continuationSeparator" w:id="0">
    <w:p w:rsidR="00DA4FF4" w:rsidRDefault="00DA4FF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A4FF4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FF4" w:rsidRDefault="00DA4FF4" w:rsidP="00564E3C">
      <w:pPr>
        <w:spacing w:after="0" w:line="240" w:lineRule="auto"/>
      </w:pPr>
      <w:r>
        <w:separator/>
      </w:r>
    </w:p>
  </w:footnote>
  <w:footnote w:type="continuationSeparator" w:id="0">
    <w:p w:rsidR="00DA4FF4" w:rsidRDefault="00DA4FF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FF4"/>
    <w:rsid w:val="00372DC6"/>
    <w:rsid w:val="00564E3C"/>
    <w:rsid w:val="0064591D"/>
    <w:rsid w:val="00DA4FF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99FF7"/>
  <w15:chartTrackingRefBased/>
  <w15:docId w15:val="{97AD1FA7-B4A1-4BA5-875A-E1C50C7BC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2016-01-08T21:04:00Z</dcterms:created>
  <dcterms:modified xsi:type="dcterms:W3CDTF">2016-01-08T21:06:00Z</dcterms:modified>
</cp:coreProperties>
</file>