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25E51" w14:textId="77777777" w:rsidR="00E941DB" w:rsidRDefault="00E941DB" w:rsidP="00E941D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QUARENDEN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3CB931F4" w14:textId="77777777" w:rsidR="00E941DB" w:rsidRDefault="00E941DB" w:rsidP="00E941DB">
      <w:pPr>
        <w:pStyle w:val="NoSpacing"/>
        <w:rPr>
          <w:rFonts w:eastAsia="Times New Roman" w:cs="Times New Roman"/>
          <w:szCs w:val="24"/>
        </w:rPr>
      </w:pPr>
    </w:p>
    <w:p w14:paraId="27BE2007" w14:textId="77777777" w:rsidR="00E941DB" w:rsidRDefault="00E941DB" w:rsidP="00E941DB">
      <w:pPr>
        <w:pStyle w:val="NoSpacing"/>
        <w:rPr>
          <w:rFonts w:eastAsia="Times New Roman" w:cs="Times New Roman"/>
          <w:szCs w:val="24"/>
        </w:rPr>
      </w:pPr>
    </w:p>
    <w:p w14:paraId="43DF83D6" w14:textId="77777777" w:rsidR="00E941DB" w:rsidRDefault="00E941DB" w:rsidP="00E941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Aylesbury,</w:t>
      </w:r>
    </w:p>
    <w:p w14:paraId="70D173AB" w14:textId="77777777" w:rsidR="00E941DB" w:rsidRDefault="00E941DB" w:rsidP="00E941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Buckinghamshire,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John </w:t>
      </w:r>
      <w:proofErr w:type="spellStart"/>
      <w:r>
        <w:rPr>
          <w:rFonts w:cs="Times New Roman"/>
          <w:szCs w:val="24"/>
        </w:rPr>
        <w:t>Tyringham</w:t>
      </w:r>
      <w:proofErr w:type="spellEnd"/>
      <w:r>
        <w:rPr>
          <w:rFonts w:cs="Times New Roman"/>
          <w:szCs w:val="24"/>
        </w:rPr>
        <w:t>(q.v.).</w:t>
      </w:r>
    </w:p>
    <w:p w14:paraId="2E4F598A" w14:textId="77777777" w:rsidR="00E941DB" w:rsidRDefault="00E941DB" w:rsidP="00E941D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52AC4B2" w14:textId="77777777" w:rsidR="00E941DB" w:rsidRDefault="00E941DB" w:rsidP="00E941D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pp.133-4)</w:t>
      </w:r>
    </w:p>
    <w:p w14:paraId="44C8B808" w14:textId="77777777" w:rsidR="00E941DB" w:rsidRDefault="00E941DB" w:rsidP="00E941DB">
      <w:pPr>
        <w:pStyle w:val="NoSpacing"/>
        <w:rPr>
          <w:rFonts w:eastAsia="Times New Roman" w:cs="Times New Roman"/>
          <w:szCs w:val="24"/>
        </w:rPr>
      </w:pPr>
    </w:p>
    <w:p w14:paraId="6348DCCD" w14:textId="77777777" w:rsidR="00E941DB" w:rsidRDefault="00E941DB" w:rsidP="00E941DB">
      <w:pPr>
        <w:pStyle w:val="NoSpacing"/>
        <w:rPr>
          <w:rFonts w:eastAsia="Times New Roman" w:cs="Times New Roman"/>
          <w:szCs w:val="24"/>
        </w:rPr>
      </w:pPr>
    </w:p>
    <w:p w14:paraId="7D4B92C4" w14:textId="77777777" w:rsidR="00E941DB" w:rsidRDefault="00E941DB" w:rsidP="00E941D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11 October 2023</w:t>
      </w:r>
    </w:p>
    <w:p w14:paraId="7B8AEFC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BB7ED" w14:textId="77777777" w:rsidR="00E941DB" w:rsidRDefault="00E941DB" w:rsidP="009139A6">
      <w:r>
        <w:separator/>
      </w:r>
    </w:p>
  </w:endnote>
  <w:endnote w:type="continuationSeparator" w:id="0">
    <w:p w14:paraId="2B29D526" w14:textId="77777777" w:rsidR="00E941DB" w:rsidRDefault="00E941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5F9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64B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E2E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D618A" w14:textId="77777777" w:rsidR="00E941DB" w:rsidRDefault="00E941DB" w:rsidP="009139A6">
      <w:r>
        <w:separator/>
      </w:r>
    </w:p>
  </w:footnote>
  <w:footnote w:type="continuationSeparator" w:id="0">
    <w:p w14:paraId="0F4CC1D8" w14:textId="77777777" w:rsidR="00E941DB" w:rsidRDefault="00E941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5DC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E21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A7E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1D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941D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93C26"/>
  <w15:chartTrackingRefBased/>
  <w15:docId w15:val="{0808A5D6-1D8E-4F74-B967-3784424F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2023-10-11T19:27:00Z</dcterms:created>
  <dcterms:modified xsi:type="dcterms:W3CDTF">2023-10-11T19:27:00Z</dcterms:modified>
</cp:coreProperties>
</file>