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88240" w14:textId="77777777" w:rsidR="00A960D5" w:rsidRDefault="00A960D5" w:rsidP="00A960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QUARELL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F29AE63" w14:textId="77777777" w:rsidR="00A960D5" w:rsidRDefault="00A960D5" w:rsidP="00A960D5">
      <w:pPr>
        <w:pStyle w:val="NoSpacing"/>
        <w:jc w:val="both"/>
        <w:rPr>
          <w:rFonts w:cs="Times New Roman"/>
          <w:szCs w:val="24"/>
        </w:rPr>
      </w:pPr>
    </w:p>
    <w:p w14:paraId="6D13DD56" w14:textId="77777777" w:rsidR="00A960D5" w:rsidRDefault="00A960D5" w:rsidP="00A960D5">
      <w:pPr>
        <w:pStyle w:val="NoSpacing"/>
        <w:jc w:val="both"/>
        <w:rPr>
          <w:rFonts w:cs="Times New Roman"/>
          <w:szCs w:val="24"/>
        </w:rPr>
      </w:pPr>
    </w:p>
    <w:p w14:paraId="2E1F101F" w14:textId="77777777" w:rsidR="00A960D5" w:rsidRDefault="00A960D5" w:rsidP="00A960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As the executor of John </w:t>
      </w:r>
      <w:proofErr w:type="spellStart"/>
      <w:r>
        <w:rPr>
          <w:rFonts w:cs="Times New Roman"/>
          <w:szCs w:val="24"/>
        </w:rPr>
        <w:t>Quarell</w:t>
      </w:r>
      <w:proofErr w:type="spellEnd"/>
      <w:r>
        <w:rPr>
          <w:rFonts w:cs="Times New Roman"/>
          <w:szCs w:val="24"/>
        </w:rPr>
        <w:t xml:space="preserve">(q.v.) he made a plaint of debt against </w:t>
      </w:r>
    </w:p>
    <w:p w14:paraId="78BA540B" w14:textId="77777777" w:rsidR="00A960D5" w:rsidRDefault="00A960D5" w:rsidP="00A960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Mershe</w:t>
      </w:r>
      <w:proofErr w:type="spellEnd"/>
      <w:r>
        <w:rPr>
          <w:rFonts w:cs="Times New Roman"/>
          <w:szCs w:val="24"/>
        </w:rPr>
        <w:t xml:space="preserve"> of Kingstone upon Wye, Herefordshire(q.v.), and Robert</w:t>
      </w:r>
    </w:p>
    <w:p w14:paraId="1F372195" w14:textId="77777777" w:rsidR="00A960D5" w:rsidRDefault="00A960D5" w:rsidP="00A960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Eyne of Malfeld(q.v.).</w:t>
      </w:r>
    </w:p>
    <w:p w14:paraId="21102713" w14:textId="77777777" w:rsidR="00A960D5" w:rsidRDefault="00A960D5" w:rsidP="00A960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03B7C47F" w14:textId="77777777" w:rsidR="00A960D5" w:rsidRDefault="00A960D5" w:rsidP="00A960D5">
      <w:pPr>
        <w:pStyle w:val="NoSpacing"/>
        <w:jc w:val="both"/>
        <w:rPr>
          <w:rFonts w:cs="Times New Roman"/>
          <w:szCs w:val="24"/>
        </w:rPr>
      </w:pPr>
    </w:p>
    <w:p w14:paraId="3BF9DF47" w14:textId="77777777" w:rsidR="00A960D5" w:rsidRDefault="00A960D5" w:rsidP="00A960D5">
      <w:pPr>
        <w:pStyle w:val="NoSpacing"/>
        <w:jc w:val="both"/>
        <w:rPr>
          <w:rFonts w:cs="Times New Roman"/>
          <w:szCs w:val="24"/>
        </w:rPr>
      </w:pPr>
    </w:p>
    <w:p w14:paraId="7BF787E6" w14:textId="77777777" w:rsidR="00A960D5" w:rsidRDefault="00A960D5" w:rsidP="00A960D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19 May 2023</w:t>
      </w:r>
    </w:p>
    <w:p w14:paraId="6128316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4964C" w14:textId="77777777" w:rsidR="00A960D5" w:rsidRDefault="00A960D5" w:rsidP="009139A6">
      <w:r>
        <w:separator/>
      </w:r>
    </w:p>
  </w:endnote>
  <w:endnote w:type="continuationSeparator" w:id="0">
    <w:p w14:paraId="02A1A12F" w14:textId="77777777" w:rsidR="00A960D5" w:rsidRDefault="00A960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357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BFEB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1F6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CF5C4" w14:textId="77777777" w:rsidR="00A960D5" w:rsidRDefault="00A960D5" w:rsidP="009139A6">
      <w:r>
        <w:separator/>
      </w:r>
    </w:p>
  </w:footnote>
  <w:footnote w:type="continuationSeparator" w:id="0">
    <w:p w14:paraId="18EAA08C" w14:textId="77777777" w:rsidR="00A960D5" w:rsidRDefault="00A960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0DA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47C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1C4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0D5"/>
    <w:rsid w:val="000666E0"/>
    <w:rsid w:val="002510B7"/>
    <w:rsid w:val="005C130B"/>
    <w:rsid w:val="00826F5C"/>
    <w:rsid w:val="009139A6"/>
    <w:rsid w:val="009448BB"/>
    <w:rsid w:val="00947624"/>
    <w:rsid w:val="00A3176C"/>
    <w:rsid w:val="00A960D5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2781B"/>
  <w15:chartTrackingRefBased/>
  <w15:docId w15:val="{818BB80A-EB90-4E05-A6C1-3FF342C07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960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2023-09-05T15:48:00Z</dcterms:created>
  <dcterms:modified xsi:type="dcterms:W3CDTF">2023-09-05T15:48:00Z</dcterms:modified>
</cp:coreProperties>
</file>