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850D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QUARELL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d.ca.1483)</w:t>
      </w:r>
    </w:p>
    <w:p w14:paraId="5CCFE789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</w:p>
    <w:p w14:paraId="2EF26C3B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</w:p>
    <w:p w14:paraId="252EEEC6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died in or before this time.</w:t>
      </w:r>
    </w:p>
    <w:p w14:paraId="148AE585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F93CCA6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</w:p>
    <w:p w14:paraId="541ED206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</w:p>
    <w:p w14:paraId="3D6C023A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Executor:   Thomas </w:t>
      </w:r>
      <w:proofErr w:type="spellStart"/>
      <w:r>
        <w:rPr>
          <w:rFonts w:cs="Times New Roman"/>
          <w:szCs w:val="24"/>
        </w:rPr>
        <w:t>Quarell</w:t>
      </w:r>
      <w:proofErr w:type="spellEnd"/>
      <w:r>
        <w:rPr>
          <w:rFonts w:cs="Times New Roman"/>
          <w:szCs w:val="24"/>
        </w:rPr>
        <w:t>(q.v.).   (ibid.)</w:t>
      </w:r>
    </w:p>
    <w:p w14:paraId="739E40EF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</w:p>
    <w:p w14:paraId="192E172C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</w:p>
    <w:p w14:paraId="183BC0B0" w14:textId="77777777" w:rsidR="00F74F81" w:rsidRDefault="00F74F81" w:rsidP="00F74F8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19 May 2023</w:t>
      </w:r>
    </w:p>
    <w:p w14:paraId="475BE14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9CDB3" w14:textId="77777777" w:rsidR="00F74F81" w:rsidRDefault="00F74F81" w:rsidP="009139A6">
      <w:r>
        <w:separator/>
      </w:r>
    </w:p>
  </w:endnote>
  <w:endnote w:type="continuationSeparator" w:id="0">
    <w:p w14:paraId="25388100" w14:textId="77777777" w:rsidR="00F74F81" w:rsidRDefault="00F74F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C86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25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FC6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81E1D" w14:textId="77777777" w:rsidR="00F74F81" w:rsidRDefault="00F74F81" w:rsidP="009139A6">
      <w:r>
        <w:separator/>
      </w:r>
    </w:p>
  </w:footnote>
  <w:footnote w:type="continuationSeparator" w:id="0">
    <w:p w14:paraId="66425A54" w14:textId="77777777" w:rsidR="00F74F81" w:rsidRDefault="00F74F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2AE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A7B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C5B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8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10910"/>
  <w15:chartTrackingRefBased/>
  <w15:docId w15:val="{D7DA96F7-9ED4-48B0-BCD8-FC0A7867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74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2023-09-05T15:47:00Z</dcterms:created>
  <dcterms:modified xsi:type="dcterms:W3CDTF">2023-09-05T15:47:00Z</dcterms:modified>
</cp:coreProperties>
</file>