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76E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QUARCETO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B76E13" w:rsidRDefault="00B76E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Friars Minor of Plymouth.</w:t>
      </w:r>
    </w:p>
    <w:p w:rsidR="00B76E13" w:rsidRDefault="00B76E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6E13" w:rsidRDefault="00B76E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6E13" w:rsidRDefault="00F60F1E" w:rsidP="00B76E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bookmarkStart w:id="0" w:name="_GoBack"/>
      <w:bookmarkEnd w:id="0"/>
      <w:r w:rsidR="00B76E13">
        <w:rPr>
          <w:rFonts w:ascii="Times New Roman" w:hAnsi="Times New Roman" w:cs="Times New Roman"/>
          <w:sz w:val="24"/>
          <w:szCs w:val="24"/>
        </w:rPr>
        <w:t>deacon in the Bishop’s Palace, Exeter, by the</w:t>
      </w:r>
    </w:p>
    <w:p w:rsidR="00B76E13" w:rsidRDefault="00B76E13" w:rsidP="00B76E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Bishop.</w:t>
      </w:r>
    </w:p>
    <w:p w:rsidR="00B76E13" w:rsidRDefault="00B76E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</w:t>
      </w:r>
      <w:proofErr w:type="gramStart"/>
      <w:r>
        <w:rPr>
          <w:rFonts w:ascii="Times New Roman" w:hAnsi="Times New Roman" w:cs="Times New Roman"/>
          <w:sz w:val="24"/>
          <w:szCs w:val="24"/>
        </w:rPr>
        <w:t>55”part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p.102)</w:t>
      </w:r>
    </w:p>
    <w:p w:rsidR="00B76E13" w:rsidRDefault="00B76E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6E13" w:rsidRDefault="00B76E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6E13" w:rsidRPr="00B76E13" w:rsidRDefault="00B76E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sectPr w:rsidR="00B76E13" w:rsidRPr="00B76E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E13" w:rsidRDefault="00B76E13" w:rsidP="00E71FC3">
      <w:pPr>
        <w:spacing w:after="0" w:line="240" w:lineRule="auto"/>
      </w:pPr>
      <w:r>
        <w:separator/>
      </w:r>
    </w:p>
  </w:endnote>
  <w:endnote w:type="continuationSeparator" w:id="0">
    <w:p w:rsidR="00B76E13" w:rsidRDefault="00B76E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E13" w:rsidRDefault="00B76E13" w:rsidP="00E71FC3">
      <w:pPr>
        <w:spacing w:after="0" w:line="240" w:lineRule="auto"/>
      </w:pPr>
      <w:r>
        <w:separator/>
      </w:r>
    </w:p>
  </w:footnote>
  <w:footnote w:type="continuationSeparator" w:id="0">
    <w:p w:rsidR="00B76E13" w:rsidRDefault="00B76E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13"/>
    <w:rsid w:val="00AB52E8"/>
    <w:rsid w:val="00B16D3F"/>
    <w:rsid w:val="00B76E13"/>
    <w:rsid w:val="00E71FC3"/>
    <w:rsid w:val="00EF4813"/>
    <w:rsid w:val="00F6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A6047"/>
  <w15:chartTrackingRefBased/>
  <w15:docId w15:val="{DCCD7EA5-F485-455C-8BA8-4143FEE3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0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2016-03-26T12:32:00Z</dcterms:created>
  <dcterms:modified xsi:type="dcterms:W3CDTF">2016-03-26T12:42:00Z</dcterms:modified>
</cp:coreProperties>
</file>