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4D4" w:rsidRDefault="003604D4" w:rsidP="003604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QUADRYNGTON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604D4" w:rsidRDefault="003604D4" w:rsidP="003604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Ivinghoe, Buckinghamshire. Husbandman.</w:t>
      </w:r>
    </w:p>
    <w:p w:rsidR="003604D4" w:rsidRDefault="003604D4" w:rsidP="003604D4">
      <w:pPr>
        <w:jc w:val="both"/>
        <w:rPr>
          <w:rFonts w:ascii="Times New Roman" w:hAnsi="Times New Roman" w:cs="Times New Roman"/>
        </w:rPr>
      </w:pPr>
    </w:p>
    <w:p w:rsidR="003604D4" w:rsidRDefault="003604D4" w:rsidP="003604D4">
      <w:pPr>
        <w:jc w:val="both"/>
        <w:rPr>
          <w:rFonts w:ascii="Times New Roman" w:hAnsi="Times New Roman" w:cs="Times New Roman"/>
        </w:rPr>
      </w:pPr>
    </w:p>
    <w:p w:rsidR="003604D4" w:rsidRDefault="003604D4" w:rsidP="003604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Manory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</w:p>
    <w:p w:rsidR="003604D4" w:rsidRDefault="003604D4" w:rsidP="003604D4">
      <w:pPr>
        <w:ind w:left="144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Quadryngdon</w:t>
      </w:r>
      <w:proofErr w:type="spellEnd"/>
      <w:r>
        <w:rPr>
          <w:rFonts w:ascii="Times New Roman" w:hAnsi="Times New Roman" w:cs="Times New Roman"/>
        </w:rPr>
        <w:t xml:space="preserve"> of Ivinghoe(q.v.), Robert </w:t>
      </w:r>
      <w:proofErr w:type="spellStart"/>
      <w:r>
        <w:rPr>
          <w:rFonts w:ascii="Times New Roman" w:hAnsi="Times New Roman" w:cs="Times New Roman"/>
        </w:rPr>
        <w:t>Streme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Burston</w:t>
      </w:r>
      <w:proofErr w:type="spellEnd"/>
      <w:r>
        <w:rPr>
          <w:rFonts w:ascii="Times New Roman" w:hAnsi="Times New Roman" w:cs="Times New Roman"/>
        </w:rPr>
        <w:t>(q.v.)</w:t>
      </w:r>
    </w:p>
    <w:p w:rsidR="003604D4" w:rsidRDefault="003604D4" w:rsidP="003604D4">
      <w:pPr>
        <w:ind w:left="144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and Nicholas Haus of </w:t>
      </w:r>
      <w:proofErr w:type="spellStart"/>
      <w:r>
        <w:rPr>
          <w:rFonts w:ascii="Times New Roman" w:hAnsi="Times New Roman" w:cs="Times New Roman"/>
        </w:rPr>
        <w:t>Wingrave</w:t>
      </w:r>
      <w:proofErr w:type="spellEnd"/>
      <w:r>
        <w:rPr>
          <w:rFonts w:ascii="Times New Roman" w:hAnsi="Times New Roman" w:cs="Times New Roman"/>
        </w:rPr>
        <w:t>(q.v.)</w:t>
      </w:r>
    </w:p>
    <w:p w:rsidR="003604D4" w:rsidRDefault="003604D4" w:rsidP="003604D4">
      <w:pPr>
        <w:ind w:left="144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604D4" w:rsidRDefault="003604D4" w:rsidP="003604D4">
      <w:pPr>
        <w:jc w:val="both"/>
        <w:rPr>
          <w:rFonts w:ascii="Times New Roman" w:hAnsi="Times New Roman" w:cs="Times New Roman"/>
        </w:rPr>
      </w:pPr>
    </w:p>
    <w:p w:rsidR="003604D4" w:rsidRDefault="003604D4" w:rsidP="003604D4">
      <w:pPr>
        <w:jc w:val="both"/>
        <w:rPr>
          <w:rFonts w:ascii="Times New Roman" w:hAnsi="Times New Roman" w:cs="Times New Roman"/>
        </w:rPr>
      </w:pPr>
    </w:p>
    <w:p w:rsidR="003604D4" w:rsidRDefault="003604D4" w:rsidP="003604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 April 2018</w:t>
      </w:r>
    </w:p>
    <w:p w:rsidR="006B2F86" w:rsidRPr="00E71FC3" w:rsidRDefault="003604D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04D4" w:rsidRDefault="003604D4" w:rsidP="00E71FC3">
      <w:r>
        <w:separator/>
      </w:r>
    </w:p>
  </w:endnote>
  <w:endnote w:type="continuationSeparator" w:id="0">
    <w:p w:rsidR="003604D4" w:rsidRDefault="003604D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04D4" w:rsidRDefault="003604D4" w:rsidP="00E71FC3">
      <w:r>
        <w:separator/>
      </w:r>
    </w:p>
  </w:footnote>
  <w:footnote w:type="continuationSeparator" w:id="0">
    <w:p w:rsidR="003604D4" w:rsidRDefault="003604D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D4"/>
    <w:rsid w:val="001A7C09"/>
    <w:rsid w:val="003604D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5CA46F-7205-47C9-BD5E-69098474A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04D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604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2018-04-03T21:09:00Z</dcterms:created>
  <dcterms:modified xsi:type="dcterms:W3CDTF">2018-04-03T21:10:00Z</dcterms:modified>
</cp:coreProperties>
</file>