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0DC" w:rsidRDefault="008C70DC" w:rsidP="008C70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QUADRYNGTON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Ivinghoe, Buckinghamshire. Husbandman.</w:t>
      </w: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Manory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Robert </w:t>
      </w:r>
      <w:proofErr w:type="spellStart"/>
      <w:r>
        <w:rPr>
          <w:rFonts w:ascii="Times New Roman" w:hAnsi="Times New Roman" w:cs="Times New Roman"/>
        </w:rPr>
        <w:t>Streme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8C70DC" w:rsidRDefault="008C70DC" w:rsidP="008C70DC">
      <w:pPr>
        <w:ind w:left="144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Burston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Quadryngdon</w:t>
      </w:r>
      <w:proofErr w:type="spellEnd"/>
      <w:r>
        <w:rPr>
          <w:rFonts w:ascii="Times New Roman" w:hAnsi="Times New Roman" w:cs="Times New Roman"/>
        </w:rPr>
        <w:t xml:space="preserve"> of Ivinghoe(q.v.) and Nicholas Haus </w:t>
      </w:r>
    </w:p>
    <w:p w:rsidR="008C70DC" w:rsidRDefault="008C70DC" w:rsidP="008C70DC">
      <w:pPr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Wingrave</w:t>
      </w:r>
      <w:proofErr w:type="spellEnd"/>
      <w:r>
        <w:rPr>
          <w:rFonts w:ascii="Times New Roman" w:hAnsi="Times New Roman" w:cs="Times New Roman"/>
        </w:rPr>
        <w:t>(q.v.)</w:t>
      </w:r>
    </w:p>
    <w:p w:rsidR="008C70DC" w:rsidRDefault="008C70DC" w:rsidP="008C70DC">
      <w:pPr>
        <w:ind w:left="144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</w:p>
    <w:p w:rsidR="008C70DC" w:rsidRDefault="008C70DC" w:rsidP="008C70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April 2018</w:t>
      </w:r>
    </w:p>
    <w:p w:rsidR="006B2F86" w:rsidRPr="00E71FC3" w:rsidRDefault="008C70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0DC" w:rsidRDefault="008C70DC" w:rsidP="00E71FC3">
      <w:r>
        <w:separator/>
      </w:r>
    </w:p>
  </w:endnote>
  <w:endnote w:type="continuationSeparator" w:id="0">
    <w:p w:rsidR="008C70DC" w:rsidRDefault="008C70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0DC" w:rsidRDefault="008C70DC" w:rsidP="00E71FC3">
      <w:r>
        <w:separator/>
      </w:r>
    </w:p>
  </w:footnote>
  <w:footnote w:type="continuationSeparator" w:id="0">
    <w:p w:rsidR="008C70DC" w:rsidRDefault="008C70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DC"/>
    <w:rsid w:val="001A7C09"/>
    <w:rsid w:val="00577BD5"/>
    <w:rsid w:val="00656CBA"/>
    <w:rsid w:val="006A1F77"/>
    <w:rsid w:val="00733BE7"/>
    <w:rsid w:val="008C70D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1CBB5-D36D-4B8C-ACE1-1BF65585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0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7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2018-04-03T21:07:00Z</dcterms:created>
  <dcterms:modified xsi:type="dcterms:W3CDTF">2018-04-03T21:08:00Z</dcterms:modified>
</cp:coreProperties>
</file>