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89B" w:rsidRDefault="00D9389B" w:rsidP="00D938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QUADRYNG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D9389B" w:rsidRDefault="00D9389B" w:rsidP="00D938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389B" w:rsidRDefault="00D9389B" w:rsidP="00D938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389B" w:rsidRDefault="00D9389B" w:rsidP="00D938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Sep.1433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Lincoln Castle into</w:t>
      </w:r>
    </w:p>
    <w:p w:rsidR="00D9389B" w:rsidRDefault="00D9389B" w:rsidP="00D938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 of the late Thomas Griffith(q.v.).</w:t>
      </w:r>
    </w:p>
    <w:p w:rsidR="00D9389B" w:rsidRDefault="00D9389B" w:rsidP="00D938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24-196)</w:t>
      </w:r>
    </w:p>
    <w:p w:rsidR="00D9389B" w:rsidRDefault="00D9389B" w:rsidP="00D938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389B" w:rsidRDefault="00D9389B" w:rsidP="00D938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389B" w:rsidRPr="00F665A7" w:rsidRDefault="00D9389B" w:rsidP="00D938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2016</w:t>
      </w:r>
    </w:p>
    <w:p w:rsidR="006B2F86" w:rsidRPr="00D9389B" w:rsidRDefault="00D9389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D938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389B" w:rsidRDefault="00D9389B" w:rsidP="00E71FC3">
      <w:pPr>
        <w:spacing w:after="0" w:line="240" w:lineRule="auto"/>
      </w:pPr>
      <w:r>
        <w:separator/>
      </w:r>
    </w:p>
  </w:endnote>
  <w:endnote w:type="continuationSeparator" w:id="0">
    <w:p w:rsidR="00D9389B" w:rsidRDefault="00D938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389B" w:rsidRDefault="00D9389B" w:rsidP="00E71FC3">
      <w:pPr>
        <w:spacing w:after="0" w:line="240" w:lineRule="auto"/>
      </w:pPr>
      <w:r>
        <w:separator/>
      </w:r>
    </w:p>
  </w:footnote>
  <w:footnote w:type="continuationSeparator" w:id="0">
    <w:p w:rsidR="00D9389B" w:rsidRDefault="00D938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89B"/>
    <w:rsid w:val="00AB52E8"/>
    <w:rsid w:val="00B16D3F"/>
    <w:rsid w:val="00D9389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9EFEB"/>
  <w15:chartTrackingRefBased/>
  <w15:docId w15:val="{4FB7085F-D0B5-4EFB-81CC-9E6D9926D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2016-05-13T20:54:00Z</dcterms:created>
  <dcterms:modified xsi:type="dcterms:W3CDTF">2016-05-13T21:01:00Z</dcterms:modified>
</cp:coreProperties>
</file>