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AE31F" w14:textId="77777777" w:rsidR="00774BE6" w:rsidRDefault="00774BE6" w:rsidP="00774B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QUADRYNG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fl.1486)</w:t>
      </w:r>
    </w:p>
    <w:p w14:paraId="3EC7F0DB" w14:textId="77777777" w:rsidR="00774BE6" w:rsidRDefault="00774BE6" w:rsidP="00774BE6">
      <w:pPr>
        <w:pStyle w:val="NoSpacing"/>
        <w:rPr>
          <w:rFonts w:cs="Times New Roman"/>
          <w:szCs w:val="24"/>
        </w:rPr>
      </w:pPr>
    </w:p>
    <w:p w14:paraId="176FDE2C" w14:textId="77777777" w:rsidR="00774BE6" w:rsidRDefault="00774BE6" w:rsidP="00774BE6">
      <w:pPr>
        <w:pStyle w:val="NoSpacing"/>
        <w:rPr>
          <w:rFonts w:cs="Times New Roman"/>
          <w:szCs w:val="24"/>
        </w:rPr>
      </w:pPr>
    </w:p>
    <w:p w14:paraId="39AB04F1" w14:textId="77777777" w:rsidR="00774BE6" w:rsidRDefault="00774BE6" w:rsidP="00774B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Oc.1486</w:t>
      </w:r>
      <w:r>
        <w:rPr>
          <w:rFonts w:cs="Times New Roman"/>
          <w:szCs w:val="24"/>
        </w:rPr>
        <w:tab/>
        <w:t>He was appointed searcher of ships in the port of Hull.</w:t>
      </w:r>
    </w:p>
    <w:p w14:paraId="70E96BE9" w14:textId="77777777" w:rsidR="00774BE6" w:rsidRDefault="00774BE6" w:rsidP="00774B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1485-1509 p.65)</w:t>
      </w:r>
    </w:p>
    <w:p w14:paraId="45DDCC18" w14:textId="77777777" w:rsidR="00774BE6" w:rsidRDefault="00774BE6" w:rsidP="00774BE6">
      <w:pPr>
        <w:pStyle w:val="NoSpacing"/>
        <w:rPr>
          <w:rFonts w:cs="Times New Roman"/>
          <w:szCs w:val="24"/>
        </w:rPr>
      </w:pPr>
    </w:p>
    <w:p w14:paraId="68EB97B2" w14:textId="77777777" w:rsidR="00774BE6" w:rsidRDefault="00774BE6" w:rsidP="00774BE6">
      <w:pPr>
        <w:pStyle w:val="NoSpacing"/>
        <w:rPr>
          <w:rFonts w:cs="Times New Roman"/>
          <w:szCs w:val="24"/>
        </w:rPr>
      </w:pPr>
    </w:p>
    <w:p w14:paraId="312785D8" w14:textId="77777777" w:rsidR="00774BE6" w:rsidRDefault="00774BE6" w:rsidP="00774B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December 2023</w:t>
      </w:r>
    </w:p>
    <w:p w14:paraId="7EDD776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3B30A" w14:textId="77777777" w:rsidR="00774BE6" w:rsidRDefault="00774BE6" w:rsidP="009139A6">
      <w:r>
        <w:separator/>
      </w:r>
    </w:p>
  </w:endnote>
  <w:endnote w:type="continuationSeparator" w:id="0">
    <w:p w14:paraId="241786D8" w14:textId="77777777" w:rsidR="00774BE6" w:rsidRDefault="00774B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276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F556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1A4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B5C09" w14:textId="77777777" w:rsidR="00774BE6" w:rsidRDefault="00774BE6" w:rsidP="009139A6">
      <w:r>
        <w:separator/>
      </w:r>
    </w:p>
  </w:footnote>
  <w:footnote w:type="continuationSeparator" w:id="0">
    <w:p w14:paraId="09900816" w14:textId="77777777" w:rsidR="00774BE6" w:rsidRDefault="00774B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A55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D42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569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BE6"/>
    <w:rsid w:val="000666E0"/>
    <w:rsid w:val="002510B7"/>
    <w:rsid w:val="005C130B"/>
    <w:rsid w:val="00774BE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345F2"/>
  <w15:chartTrackingRefBased/>
  <w15:docId w15:val="{5B23A5A8-BC22-431B-A3D5-C3847622A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2023-12-23T20:30:00Z</dcterms:created>
  <dcterms:modified xsi:type="dcterms:W3CDTF">2023-12-23T20:30:00Z</dcterms:modified>
</cp:coreProperties>
</file>