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FAC63" w14:textId="77777777" w:rsidR="009F7522" w:rsidRDefault="009F7522" w:rsidP="009F75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QUADRYNG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444F122" w14:textId="77777777" w:rsidR="009F7522" w:rsidRDefault="009F7522" w:rsidP="009F7522">
      <w:pPr>
        <w:rPr>
          <w:rFonts w:ascii="Times New Roman" w:hAnsi="Times New Roman" w:cs="Times New Roman"/>
        </w:rPr>
      </w:pPr>
    </w:p>
    <w:p w14:paraId="73E394C5" w14:textId="77777777" w:rsidR="009F7522" w:rsidRDefault="009F7522" w:rsidP="009F7522">
      <w:pPr>
        <w:rPr>
          <w:rFonts w:ascii="Times New Roman" w:hAnsi="Times New Roman" w:cs="Times New Roman"/>
        </w:rPr>
      </w:pPr>
    </w:p>
    <w:p w14:paraId="7CCF32B0" w14:textId="77777777" w:rsidR="009F7522" w:rsidRDefault="009F7522" w:rsidP="009F75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</w:t>
      </w:r>
      <w:proofErr w:type="spellStart"/>
      <w:r>
        <w:rPr>
          <w:rFonts w:ascii="Times New Roman" w:hAnsi="Times New Roman" w:cs="Times New Roman"/>
        </w:rPr>
        <w:t>formedon</w:t>
      </w:r>
      <w:proofErr w:type="spellEnd"/>
      <w:r>
        <w:rPr>
          <w:rFonts w:ascii="Times New Roman" w:hAnsi="Times New Roman" w:cs="Times New Roman"/>
        </w:rPr>
        <w:t xml:space="preserve"> descender against Thomas Haute(q.v.) and</w:t>
      </w:r>
    </w:p>
    <w:p w14:paraId="33D88426" w14:textId="77777777" w:rsidR="009F7522" w:rsidRDefault="009F7522" w:rsidP="009F75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Brokeman</w:t>
      </w:r>
      <w:proofErr w:type="spellEnd"/>
      <w:r>
        <w:rPr>
          <w:rFonts w:ascii="Times New Roman" w:hAnsi="Times New Roman" w:cs="Times New Roman"/>
        </w:rPr>
        <w:t>(q.v.).</w:t>
      </w:r>
    </w:p>
    <w:p w14:paraId="1452632D" w14:textId="77777777" w:rsidR="009F7522" w:rsidRDefault="009F7522" w:rsidP="009F75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7B35FC2" w14:textId="77777777" w:rsidR="009F7522" w:rsidRDefault="009F7522" w:rsidP="009F7522">
      <w:pPr>
        <w:rPr>
          <w:rFonts w:ascii="Times New Roman" w:hAnsi="Times New Roman" w:cs="Times New Roman"/>
        </w:rPr>
      </w:pPr>
    </w:p>
    <w:p w14:paraId="776D67F8" w14:textId="77777777" w:rsidR="009F7522" w:rsidRDefault="009F7522" w:rsidP="009F7522">
      <w:pPr>
        <w:rPr>
          <w:rFonts w:ascii="Times New Roman" w:hAnsi="Times New Roman" w:cs="Times New Roman"/>
        </w:rPr>
      </w:pPr>
    </w:p>
    <w:p w14:paraId="3B3A94C6" w14:textId="77777777" w:rsidR="009F7522" w:rsidRDefault="009F7522" w:rsidP="009F75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2018</w:t>
      </w:r>
    </w:p>
    <w:p w14:paraId="674985DD" w14:textId="77777777" w:rsidR="006B2F86" w:rsidRPr="00E71FC3" w:rsidRDefault="009F75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C1470" w14:textId="77777777" w:rsidR="009F7522" w:rsidRDefault="009F7522" w:rsidP="00E71FC3">
      <w:r>
        <w:separator/>
      </w:r>
    </w:p>
  </w:endnote>
  <w:endnote w:type="continuationSeparator" w:id="0">
    <w:p w14:paraId="0863B6A7" w14:textId="77777777" w:rsidR="009F7522" w:rsidRDefault="009F752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488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1654D" w14:textId="77777777" w:rsidR="009F7522" w:rsidRDefault="009F7522" w:rsidP="00E71FC3">
      <w:r>
        <w:separator/>
      </w:r>
    </w:p>
  </w:footnote>
  <w:footnote w:type="continuationSeparator" w:id="0">
    <w:p w14:paraId="67BF1DE3" w14:textId="77777777" w:rsidR="009F7522" w:rsidRDefault="009F752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22"/>
    <w:rsid w:val="001A7C09"/>
    <w:rsid w:val="00577BD5"/>
    <w:rsid w:val="00656CBA"/>
    <w:rsid w:val="006A1F77"/>
    <w:rsid w:val="00733BE7"/>
    <w:rsid w:val="009F752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4D82A"/>
  <w15:chartTrackingRefBased/>
  <w15:docId w15:val="{70FF475C-B8BB-44C0-A6E5-2BF9C1DBC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752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2018-11-21T20:57:00Z</dcterms:created>
  <dcterms:modified xsi:type="dcterms:W3CDTF">2018-11-21T21:00:00Z</dcterms:modified>
</cp:coreProperties>
</file>