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60082" w14:textId="77777777" w:rsidR="00BD2D08" w:rsidRDefault="00BD2D08" w:rsidP="00BD2D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QUADRYNG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035E64E1" w14:textId="77777777" w:rsidR="00BD2D08" w:rsidRDefault="00BD2D08" w:rsidP="00BD2D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Caldecott.</w:t>
      </w:r>
    </w:p>
    <w:p w14:paraId="5750C38F" w14:textId="77777777" w:rsidR="00BD2D08" w:rsidRDefault="00BD2D08" w:rsidP="00BD2D08">
      <w:pPr>
        <w:pStyle w:val="NoSpacing"/>
        <w:rPr>
          <w:rFonts w:cs="Times New Roman"/>
          <w:szCs w:val="24"/>
        </w:rPr>
      </w:pPr>
    </w:p>
    <w:p w14:paraId="506B2B27" w14:textId="77777777" w:rsidR="00BD2D08" w:rsidRDefault="00BD2D08" w:rsidP="00BD2D08">
      <w:pPr>
        <w:pStyle w:val="NoSpacing"/>
        <w:rPr>
          <w:rFonts w:cs="Times New Roman"/>
          <w:szCs w:val="24"/>
        </w:rPr>
      </w:pPr>
    </w:p>
    <w:p w14:paraId="3A6347B7" w14:textId="77777777" w:rsidR="00BD2D08" w:rsidRDefault="00BD2D08" w:rsidP="00BD2D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Jan.1438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Uppinghgam</w:t>
      </w:r>
      <w:proofErr w:type="spellEnd"/>
      <w:r>
        <w:rPr>
          <w:rFonts w:cs="Times New Roman"/>
          <w:szCs w:val="24"/>
        </w:rPr>
        <w:t xml:space="preserve">, Rutland, </w:t>
      </w:r>
    </w:p>
    <w:p w14:paraId="0DC31B70" w14:textId="77777777" w:rsidR="00BD2D08" w:rsidRDefault="00BD2D08" w:rsidP="00BD2D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Constance </w:t>
      </w:r>
      <w:proofErr w:type="spellStart"/>
      <w:r>
        <w:rPr>
          <w:rFonts w:cs="Times New Roman"/>
          <w:szCs w:val="24"/>
        </w:rPr>
        <w:t>Holand</w:t>
      </w:r>
      <w:proofErr w:type="spellEnd"/>
      <w:r>
        <w:rPr>
          <w:rFonts w:cs="Times New Roman"/>
          <w:szCs w:val="24"/>
        </w:rPr>
        <w:t>(q.v.).</w:t>
      </w:r>
    </w:p>
    <w:p w14:paraId="11005701" w14:textId="77777777" w:rsidR="00BD2D08" w:rsidRDefault="00BD2D08" w:rsidP="00BD2D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B585A">
          <w:rPr>
            <w:rStyle w:val="Hyperlink"/>
            <w:rFonts w:cs="Times New Roman"/>
            <w:szCs w:val="24"/>
          </w:rPr>
          <w:t>https://inquisitionspostmortem.ac.uk/view/inquisition/25-109/113</w:t>
        </w:r>
      </w:hyperlink>
      <w:r>
        <w:rPr>
          <w:rFonts w:cs="Times New Roman"/>
          <w:szCs w:val="24"/>
        </w:rPr>
        <w:t xml:space="preserve"> )</w:t>
      </w:r>
    </w:p>
    <w:p w14:paraId="5516877F" w14:textId="77777777" w:rsidR="00BD2D08" w:rsidRDefault="00BD2D08" w:rsidP="00BD2D08">
      <w:pPr>
        <w:pStyle w:val="NoSpacing"/>
        <w:rPr>
          <w:rFonts w:cs="Times New Roman"/>
          <w:szCs w:val="24"/>
        </w:rPr>
      </w:pPr>
    </w:p>
    <w:p w14:paraId="5C58ED93" w14:textId="77777777" w:rsidR="00BD2D08" w:rsidRDefault="00BD2D08" w:rsidP="00BD2D08">
      <w:pPr>
        <w:pStyle w:val="NoSpacing"/>
        <w:rPr>
          <w:rFonts w:cs="Times New Roman"/>
          <w:szCs w:val="24"/>
        </w:rPr>
      </w:pPr>
    </w:p>
    <w:p w14:paraId="5A9F0375" w14:textId="77777777" w:rsidR="00BD2D08" w:rsidRDefault="00BD2D08" w:rsidP="00BD2D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May 2023</w:t>
      </w:r>
    </w:p>
    <w:p w14:paraId="129F15D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5897D" w14:textId="77777777" w:rsidR="00BD2D08" w:rsidRDefault="00BD2D08" w:rsidP="009139A6">
      <w:r>
        <w:separator/>
      </w:r>
    </w:p>
  </w:endnote>
  <w:endnote w:type="continuationSeparator" w:id="0">
    <w:p w14:paraId="179C53FF" w14:textId="77777777" w:rsidR="00BD2D08" w:rsidRDefault="00BD2D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7A6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7D1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9AC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66EDC" w14:textId="77777777" w:rsidR="00BD2D08" w:rsidRDefault="00BD2D08" w:rsidP="009139A6">
      <w:r>
        <w:separator/>
      </w:r>
    </w:p>
  </w:footnote>
  <w:footnote w:type="continuationSeparator" w:id="0">
    <w:p w14:paraId="5E5E1CD0" w14:textId="77777777" w:rsidR="00BD2D08" w:rsidRDefault="00BD2D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34B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B2D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27B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D0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D2D08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48EA6"/>
  <w15:chartTrackingRefBased/>
  <w15:docId w15:val="{EDB29310-8282-4708-86D2-EEE42A6B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D2D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1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2023-05-27T21:33:00Z</dcterms:created>
  <dcterms:modified xsi:type="dcterms:W3CDTF">2023-05-27T21:34:00Z</dcterms:modified>
</cp:coreProperties>
</file>